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A37DC" w:rsidRPr="00853BAF" w:rsidTr="00C30D45">
        <w:tc>
          <w:tcPr>
            <w:tcW w:w="9923" w:type="dxa"/>
          </w:tcPr>
          <w:p w:rsidR="001A37DC" w:rsidRPr="00853BAF" w:rsidRDefault="001A37DC" w:rsidP="001A37DC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7DC" w:rsidRPr="00853BAF" w:rsidRDefault="001A37DC" w:rsidP="001A37D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A37DC" w:rsidRPr="00853BAF" w:rsidRDefault="001A37DC" w:rsidP="001A37D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A37DC" w:rsidRPr="00853BAF" w:rsidRDefault="001A37DC" w:rsidP="001A37D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A37DC" w:rsidRPr="00853BAF" w:rsidRDefault="001A37DC" w:rsidP="001A37D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A37DC" w:rsidRPr="00853BAF" w:rsidRDefault="001A37DC" w:rsidP="001A37D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A37DC" w:rsidRPr="00853BAF" w:rsidRDefault="001A37DC" w:rsidP="001A37D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524044">
              <w:rPr>
                <w:szCs w:val="28"/>
                <w:u w:val="single"/>
              </w:rPr>
              <w:t>22.04.2016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</w:t>
            </w:r>
            <w:r w:rsidR="00524044">
              <w:rPr>
                <w:szCs w:val="28"/>
                <w:u w:val="single"/>
              </w:rPr>
              <w:t>1601</w:t>
            </w:r>
            <w:r w:rsidRPr="00853BAF">
              <w:rPr>
                <w:szCs w:val="28"/>
                <w:u w:val="single"/>
              </w:rPr>
              <w:t xml:space="preserve">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1A37DC" w:rsidRPr="00853BAF" w:rsidRDefault="001A37DC" w:rsidP="001A37DC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073"/>
      </w:tblGrid>
      <w:tr w:rsidR="00092A0A" w:rsidRPr="00452EF0" w:rsidTr="001A37DC">
        <w:trPr>
          <w:trHeight w:val="583"/>
        </w:trPr>
        <w:tc>
          <w:tcPr>
            <w:tcW w:w="9073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межевания территории </w:t>
            </w:r>
            <w:r w:rsidR="003C49A6">
              <w:rPr>
                <w:szCs w:val="28"/>
              </w:rPr>
              <w:t xml:space="preserve">квартала 140.02.01.01 </w:t>
            </w:r>
            <w:r w:rsidR="001A37DC">
              <w:rPr>
                <w:szCs w:val="28"/>
              </w:rPr>
              <w:t xml:space="preserve">        </w:t>
            </w:r>
            <w:r w:rsidR="003C49A6">
              <w:rPr>
                <w:szCs w:val="28"/>
              </w:rPr>
              <w:t xml:space="preserve">в границах </w:t>
            </w:r>
            <w:r w:rsidR="003C49A6" w:rsidRPr="00774C92">
              <w:rPr>
                <w:szCs w:val="28"/>
              </w:rPr>
              <w:t>проекта планировки территории, ограниченной улицами Трикотажной,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1A37DC">
        <w:rPr>
          <w:szCs w:val="28"/>
        </w:rPr>
        <w:t> 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</w:t>
      </w:r>
      <w:r w:rsidRPr="00452EF0">
        <w:rPr>
          <w:szCs w:val="28"/>
        </w:rPr>
        <w:t>и</w:t>
      </w:r>
      <w:r w:rsidRPr="00452EF0">
        <w:rPr>
          <w:szCs w:val="28"/>
        </w:rPr>
        <w:t xml:space="preserve">тории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F44D43" w:rsidRPr="00BC6A69">
        <w:rPr>
          <w:szCs w:val="28"/>
        </w:rPr>
        <w:t>от </w:t>
      </w:r>
      <w:r w:rsidR="003C49A6">
        <w:rPr>
          <w:szCs w:val="28"/>
        </w:rPr>
        <w:t>01.12.2015</w:t>
      </w:r>
      <w:r w:rsidR="003C49A6" w:rsidRPr="00BC6A69">
        <w:rPr>
          <w:szCs w:val="28"/>
        </w:rPr>
        <w:t xml:space="preserve"> № </w:t>
      </w:r>
      <w:r w:rsidR="003C49A6">
        <w:rPr>
          <w:szCs w:val="28"/>
        </w:rPr>
        <w:t>6870</w:t>
      </w:r>
      <w:r w:rsidR="003C49A6" w:rsidRPr="00BC6A69">
        <w:rPr>
          <w:szCs w:val="28"/>
        </w:rPr>
        <w:t xml:space="preserve"> «</w:t>
      </w:r>
      <w:r w:rsidR="003C49A6" w:rsidRPr="00774C92">
        <w:rPr>
          <w:szCs w:val="28"/>
        </w:rPr>
        <w:t>Об утверждении проекта планировки территории, огран</w:t>
      </w:r>
      <w:r w:rsidR="003C49A6" w:rsidRPr="00774C92">
        <w:rPr>
          <w:szCs w:val="28"/>
        </w:rPr>
        <w:t>и</w:t>
      </w:r>
      <w:r w:rsidR="003C49A6" w:rsidRPr="00774C92">
        <w:rPr>
          <w:szCs w:val="28"/>
        </w:rPr>
        <w:t>ченной улицами Трикотажной</w:t>
      </w:r>
      <w:proofErr w:type="gramEnd"/>
      <w:r w:rsidR="003C49A6" w:rsidRPr="00774C92">
        <w:rPr>
          <w:szCs w:val="28"/>
        </w:rPr>
        <w:t>, Автогенной, полосой отвода железной дороги,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 w:rsidR="005F67BE" w:rsidRPr="00452EF0">
        <w:rPr>
          <w:szCs w:val="28"/>
        </w:rPr>
        <w:t>»</w:t>
      </w:r>
      <w:r w:rsidR="00FB40B7" w:rsidRPr="00452EF0">
        <w:rPr>
          <w:szCs w:val="28"/>
        </w:rPr>
        <w:t>, руков</w:t>
      </w:r>
      <w:r w:rsidR="00FB40B7" w:rsidRPr="00452EF0">
        <w:rPr>
          <w:szCs w:val="28"/>
        </w:rPr>
        <w:t>о</w:t>
      </w:r>
      <w:r w:rsidR="00FB40B7" w:rsidRPr="00452EF0">
        <w:rPr>
          <w:szCs w:val="28"/>
        </w:rPr>
        <w:t>дствуясь Уставом города Новосибирска,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F44D43" w:rsidRPr="00452EF0">
        <w:rPr>
          <w:szCs w:val="28"/>
        </w:rPr>
        <w:t xml:space="preserve">межевания территории </w:t>
      </w:r>
      <w:r w:rsidR="003C49A6">
        <w:rPr>
          <w:szCs w:val="28"/>
        </w:rPr>
        <w:t>квартала 140.02.01.01 в гран</w:t>
      </w:r>
      <w:r w:rsidR="003C49A6">
        <w:rPr>
          <w:szCs w:val="28"/>
        </w:rPr>
        <w:t>и</w:t>
      </w:r>
      <w:r w:rsidR="003C49A6">
        <w:rPr>
          <w:szCs w:val="28"/>
        </w:rPr>
        <w:t xml:space="preserve">цах </w:t>
      </w:r>
      <w:r w:rsidR="003C49A6" w:rsidRPr="00774C92">
        <w:rPr>
          <w:szCs w:val="28"/>
        </w:rPr>
        <w:t>проекта планировки территории, ограниченной улицами Трикотажной, Авт</w:t>
      </w:r>
      <w:r w:rsidR="003C49A6" w:rsidRPr="00774C92">
        <w:rPr>
          <w:szCs w:val="28"/>
        </w:rPr>
        <w:t>о</w:t>
      </w:r>
      <w:r w:rsidR="003C49A6" w:rsidRPr="00774C92">
        <w:rPr>
          <w:szCs w:val="28"/>
        </w:rPr>
        <w:t>генной, полосой отвода железной дороги, створом Октябрьского моста, набере</w:t>
      </w:r>
      <w:r w:rsidR="003C49A6" w:rsidRPr="00774C92">
        <w:rPr>
          <w:szCs w:val="28"/>
        </w:rPr>
        <w:t>ж</w:t>
      </w:r>
      <w:r w:rsidR="003C49A6" w:rsidRPr="00774C92">
        <w:rPr>
          <w:szCs w:val="28"/>
        </w:rPr>
        <w:t>ной реки Оби, улицей Ипподромской и улицей Фрунзе, в Центральном, Октябр</w:t>
      </w:r>
      <w:r w:rsidR="003C49A6" w:rsidRPr="00774C92">
        <w:rPr>
          <w:szCs w:val="28"/>
        </w:rPr>
        <w:t>ь</w:t>
      </w:r>
      <w:r w:rsidR="003C49A6" w:rsidRPr="00774C92">
        <w:rPr>
          <w:szCs w:val="28"/>
        </w:rPr>
        <w:t>ском и Дзержинском районах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A37DC" w:rsidRPr="00106B12" w:rsidTr="00C30D45">
        <w:tc>
          <w:tcPr>
            <w:tcW w:w="6946" w:type="dxa"/>
          </w:tcPr>
          <w:p w:rsidR="001A37DC" w:rsidRDefault="001A37DC" w:rsidP="00C30D45">
            <w:pPr>
              <w:spacing w:before="600"/>
              <w:ind w:firstLine="34"/>
            </w:pPr>
            <w:proofErr w:type="gramStart"/>
            <w:r>
              <w:t>Исполняющий</w:t>
            </w:r>
            <w:proofErr w:type="gramEnd"/>
            <w:r>
              <w:t xml:space="preserve"> обязанности</w:t>
            </w:r>
          </w:p>
          <w:p w:rsidR="001A37DC" w:rsidRPr="00106B12" w:rsidRDefault="001A37DC" w:rsidP="00C30D45">
            <w:pPr>
              <w:ind w:firstLine="34"/>
            </w:pPr>
            <w:r>
              <w:t>мэра</w:t>
            </w:r>
            <w:r w:rsidRPr="00106B12"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1A37DC" w:rsidRPr="000C414F" w:rsidRDefault="001A37DC" w:rsidP="00C30D45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br/>
              <w:t xml:space="preserve">Б. В. </w:t>
            </w:r>
            <w:proofErr w:type="spellStart"/>
            <w:r>
              <w:rPr>
                <w:rFonts w:ascii="Times New Roman" w:hAnsi="Times New Roman"/>
                <w:sz w:val="28"/>
              </w:rPr>
              <w:t>Буреев</w:t>
            </w:r>
            <w:proofErr w:type="spellEnd"/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Pr="001A37DC" w:rsidRDefault="00F44D43" w:rsidP="00F44D43">
      <w:pPr>
        <w:suppressAutoHyphens/>
        <w:ind w:firstLine="0"/>
        <w:rPr>
          <w:sz w:val="24"/>
        </w:rPr>
      </w:pPr>
      <w:r w:rsidRPr="001A37DC">
        <w:rPr>
          <w:sz w:val="24"/>
        </w:rPr>
        <w:t>Колеснева</w:t>
      </w:r>
    </w:p>
    <w:p w:rsidR="00F44D43" w:rsidRPr="001A37DC" w:rsidRDefault="00F44D43" w:rsidP="00F44D43">
      <w:pPr>
        <w:suppressAutoHyphens/>
        <w:ind w:firstLine="0"/>
        <w:rPr>
          <w:sz w:val="24"/>
        </w:rPr>
      </w:pPr>
      <w:r w:rsidRPr="001A37DC">
        <w:rPr>
          <w:sz w:val="24"/>
        </w:rPr>
        <w:t>22750</w:t>
      </w:r>
      <w:r w:rsidR="009F0949" w:rsidRPr="001A37DC">
        <w:rPr>
          <w:sz w:val="24"/>
        </w:rPr>
        <w:t>70</w:t>
      </w:r>
    </w:p>
    <w:p w:rsidR="00F44D43" w:rsidRPr="001A37DC" w:rsidRDefault="00F44D43" w:rsidP="00F44D43">
      <w:pPr>
        <w:ind w:firstLine="0"/>
        <w:rPr>
          <w:sz w:val="24"/>
        </w:rPr>
      </w:pPr>
      <w:proofErr w:type="spellStart"/>
      <w:r w:rsidRPr="001A37D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1A37DC">
          <w:headerReference w:type="even" r:id="rId12"/>
          <w:headerReference w:type="first" r:id="rId13"/>
          <w:pgSz w:w="11906" w:h="16838" w:code="9"/>
          <w:pgMar w:top="1134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9A7AC5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524044">
        <w:rPr>
          <w:szCs w:val="28"/>
          <w:u w:val="single"/>
        </w:rPr>
        <w:t>22.04.2016</w:t>
      </w:r>
      <w:r w:rsidRPr="00467901">
        <w:rPr>
          <w:szCs w:val="28"/>
        </w:rPr>
        <w:t xml:space="preserve"> № </w:t>
      </w:r>
      <w:r w:rsidR="00524044">
        <w:rPr>
          <w:szCs w:val="28"/>
          <w:u w:val="single"/>
        </w:rPr>
        <w:t>1601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3C49A6" w:rsidRDefault="00F44D43" w:rsidP="000605A2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 xml:space="preserve">межевания территории </w:t>
      </w:r>
      <w:r w:rsidR="003C49A6">
        <w:rPr>
          <w:szCs w:val="28"/>
        </w:rPr>
        <w:t xml:space="preserve">квартала 140.02.01.01 в границах </w:t>
      </w:r>
      <w:r w:rsidR="003C49A6" w:rsidRPr="00774C92">
        <w:rPr>
          <w:szCs w:val="28"/>
        </w:rPr>
        <w:t xml:space="preserve">проекта планировки территории, ограниченной улицами Трикотажной, Автогенной, полосой </w:t>
      </w:r>
    </w:p>
    <w:p w:rsidR="00B46CAA" w:rsidRDefault="003C49A6" w:rsidP="000605A2">
      <w:pPr>
        <w:widowControl w:val="0"/>
        <w:suppressAutoHyphens/>
        <w:ind w:firstLine="0"/>
        <w:jc w:val="center"/>
        <w:rPr>
          <w:szCs w:val="28"/>
        </w:rPr>
      </w:pPr>
      <w:r w:rsidRPr="00774C92">
        <w:rPr>
          <w:szCs w:val="28"/>
        </w:rPr>
        <w:t xml:space="preserve">отвода железной дороги, створом Октябрьского моста, набережной </w:t>
      </w:r>
    </w:p>
    <w:p w:rsidR="00B46CAA" w:rsidRDefault="003C49A6" w:rsidP="000605A2">
      <w:pPr>
        <w:widowControl w:val="0"/>
        <w:suppressAutoHyphens/>
        <w:ind w:firstLine="0"/>
        <w:jc w:val="center"/>
        <w:rPr>
          <w:szCs w:val="28"/>
        </w:rPr>
      </w:pPr>
      <w:r w:rsidRPr="00774C92">
        <w:rPr>
          <w:szCs w:val="28"/>
        </w:rPr>
        <w:t xml:space="preserve">реки Оби, улицей Ипподромской и улицей Фрунзе, в Центральном, </w:t>
      </w:r>
    </w:p>
    <w:p w:rsidR="00932287" w:rsidRDefault="003C49A6" w:rsidP="000605A2">
      <w:pPr>
        <w:widowControl w:val="0"/>
        <w:suppressAutoHyphens/>
        <w:ind w:firstLine="0"/>
        <w:jc w:val="center"/>
        <w:rPr>
          <w:szCs w:val="28"/>
        </w:rPr>
      </w:pPr>
      <w:r w:rsidRPr="00774C92">
        <w:rPr>
          <w:szCs w:val="28"/>
        </w:rPr>
        <w:t>Октябрьском и Дзержинском районах</w:t>
      </w:r>
    </w:p>
    <w:p w:rsidR="00156969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46CAA" w:rsidRDefault="00B46CAA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B46CAA">
      <w:pPr>
        <w:pStyle w:val="S9"/>
        <w:ind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2236C" w:rsidRDefault="00BD2379" w:rsidP="002A3B33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62236C" w:rsidSect="00B46CAA">
          <w:headerReference w:type="default" r:id="rId15"/>
          <w:pgSz w:w="23814" w:h="16839" w:orient="landscape" w:code="8"/>
          <w:pgMar w:top="720" w:right="720" w:bottom="720" w:left="720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3830300" cy="9778365"/>
            <wp:effectExtent l="19050" t="0" r="0" b="0"/>
            <wp:docPr id="3" name="Рисунок 2" descr="Чертеж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830300" cy="977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1F5" w:rsidRPr="00CE5EFA" w:rsidRDefault="000921F5" w:rsidP="00C30D45">
      <w:pPr>
        <w:pStyle w:val="a9"/>
        <w:ind w:left="6096" w:right="-3" w:firstLine="0"/>
        <w:jc w:val="left"/>
        <w:rPr>
          <w:sz w:val="24"/>
          <w:szCs w:val="24"/>
        </w:rPr>
      </w:pPr>
      <w:r w:rsidRPr="00CE5EFA">
        <w:rPr>
          <w:sz w:val="24"/>
          <w:szCs w:val="24"/>
        </w:rPr>
        <w:lastRenderedPageBreak/>
        <w:t xml:space="preserve">Приложение 1 </w:t>
      </w:r>
    </w:p>
    <w:p w:rsidR="000921F5" w:rsidRPr="00CE5EFA" w:rsidRDefault="000921F5" w:rsidP="00C30D45">
      <w:pPr>
        <w:pStyle w:val="a9"/>
        <w:ind w:left="6096" w:right="-3" w:firstLine="0"/>
        <w:rPr>
          <w:sz w:val="24"/>
          <w:szCs w:val="24"/>
        </w:rPr>
      </w:pPr>
      <w:proofErr w:type="gramStart"/>
      <w:r w:rsidRPr="00CE5EFA">
        <w:rPr>
          <w:sz w:val="24"/>
          <w:szCs w:val="24"/>
        </w:rPr>
        <w:t xml:space="preserve">к чертежу межевания территории </w:t>
      </w:r>
      <w:r w:rsidR="00CC7CDF">
        <w:rPr>
          <w:sz w:val="24"/>
          <w:szCs w:val="24"/>
        </w:rPr>
        <w:br/>
      </w:r>
      <w:bookmarkStart w:id="0" w:name="_GoBack"/>
      <w:bookmarkEnd w:id="0"/>
      <w:r w:rsidRPr="00CE5EFA">
        <w:rPr>
          <w:sz w:val="24"/>
          <w:szCs w:val="24"/>
        </w:rPr>
        <w:t>с отображением красных линий, у</w:t>
      </w:r>
      <w:r w:rsidRPr="00CE5EFA">
        <w:rPr>
          <w:sz w:val="24"/>
          <w:szCs w:val="24"/>
        </w:rPr>
        <w:t>т</w:t>
      </w:r>
      <w:r w:rsidRPr="00CE5EFA">
        <w:rPr>
          <w:sz w:val="24"/>
          <w:szCs w:val="24"/>
        </w:rPr>
        <w:t>вержденных в составе проекта пл</w:t>
      </w:r>
      <w:r w:rsidRPr="00CE5EFA">
        <w:rPr>
          <w:sz w:val="24"/>
          <w:szCs w:val="24"/>
        </w:rPr>
        <w:t>а</w:t>
      </w:r>
      <w:r w:rsidRPr="00CE5EFA">
        <w:rPr>
          <w:sz w:val="24"/>
          <w:szCs w:val="24"/>
        </w:rPr>
        <w:t>нировки территории, линий отступа от красных линий в целях определ</w:t>
      </w:r>
      <w:r w:rsidRPr="00CE5EFA">
        <w:rPr>
          <w:sz w:val="24"/>
          <w:szCs w:val="24"/>
        </w:rPr>
        <w:t>е</w:t>
      </w:r>
      <w:r w:rsidRPr="00CE5EFA">
        <w:rPr>
          <w:sz w:val="24"/>
          <w:szCs w:val="24"/>
        </w:rPr>
        <w:t>ния места допустимого размещения зданий, строений, сооружений, гр</w:t>
      </w:r>
      <w:r w:rsidRPr="00CE5EFA">
        <w:rPr>
          <w:sz w:val="24"/>
          <w:szCs w:val="24"/>
        </w:rPr>
        <w:t>а</w:t>
      </w:r>
      <w:r w:rsidRPr="00CE5EFA">
        <w:rPr>
          <w:sz w:val="24"/>
          <w:szCs w:val="24"/>
        </w:rPr>
        <w:t>ниц образуемых и изменяемых з</w:t>
      </w:r>
      <w:r w:rsidRPr="00CE5EFA">
        <w:rPr>
          <w:sz w:val="24"/>
          <w:szCs w:val="24"/>
        </w:rPr>
        <w:t>е</w:t>
      </w:r>
      <w:r w:rsidRPr="00CE5EFA">
        <w:rPr>
          <w:sz w:val="24"/>
          <w:szCs w:val="24"/>
        </w:rPr>
        <w:t>мельных участков на кадастровом плане территории, условных ном</w:t>
      </w:r>
      <w:r w:rsidRPr="00CE5EFA">
        <w:rPr>
          <w:sz w:val="24"/>
          <w:szCs w:val="24"/>
        </w:rPr>
        <w:t>е</w:t>
      </w:r>
      <w:r w:rsidRPr="00CE5EFA">
        <w:rPr>
          <w:sz w:val="24"/>
          <w:szCs w:val="24"/>
        </w:rPr>
        <w:t>ров образуемых земельных участков, границ территорий объектов кул</w:t>
      </w:r>
      <w:r w:rsidRPr="00CE5EFA">
        <w:rPr>
          <w:sz w:val="24"/>
          <w:szCs w:val="24"/>
        </w:rPr>
        <w:t>ь</w:t>
      </w:r>
      <w:r w:rsidRPr="00CE5EFA">
        <w:rPr>
          <w:sz w:val="24"/>
          <w:szCs w:val="24"/>
        </w:rPr>
        <w:t>турного наследия, границ зон с ос</w:t>
      </w:r>
      <w:r w:rsidRPr="00CE5EFA">
        <w:rPr>
          <w:sz w:val="24"/>
          <w:szCs w:val="24"/>
        </w:rPr>
        <w:t>о</w:t>
      </w:r>
      <w:r w:rsidRPr="00CE5EFA">
        <w:rPr>
          <w:sz w:val="24"/>
          <w:szCs w:val="24"/>
        </w:rPr>
        <w:t>быми условиями использования те</w:t>
      </w:r>
      <w:r w:rsidRPr="00CE5EFA">
        <w:rPr>
          <w:sz w:val="24"/>
          <w:szCs w:val="24"/>
        </w:rPr>
        <w:t>р</w:t>
      </w:r>
      <w:r w:rsidRPr="00CE5EFA">
        <w:rPr>
          <w:sz w:val="24"/>
          <w:szCs w:val="24"/>
        </w:rPr>
        <w:t>риторий, границ зон действия пу</w:t>
      </w:r>
      <w:r w:rsidRPr="00CE5EFA">
        <w:rPr>
          <w:sz w:val="24"/>
          <w:szCs w:val="24"/>
        </w:rPr>
        <w:t>б</w:t>
      </w:r>
      <w:r w:rsidRPr="00CE5EFA">
        <w:rPr>
          <w:sz w:val="24"/>
          <w:szCs w:val="24"/>
        </w:rPr>
        <w:t>личных сервитутов</w:t>
      </w:r>
      <w:proofErr w:type="gramEnd"/>
    </w:p>
    <w:p w:rsidR="0062236C" w:rsidRPr="00CE5EFA" w:rsidRDefault="0062236C" w:rsidP="000921F5">
      <w:pPr>
        <w:pStyle w:val="a9"/>
        <w:ind w:left="5670" w:firstLine="0"/>
        <w:rPr>
          <w:sz w:val="24"/>
          <w:szCs w:val="24"/>
        </w:rPr>
      </w:pPr>
      <w:r w:rsidRPr="00CE5EFA">
        <w:rPr>
          <w:sz w:val="24"/>
          <w:szCs w:val="24"/>
        </w:rPr>
        <w:t xml:space="preserve"> </w:t>
      </w:r>
    </w:p>
    <w:p w:rsidR="0062236C" w:rsidRPr="00CE5EFA" w:rsidRDefault="0062236C" w:rsidP="0062236C">
      <w:pPr>
        <w:pStyle w:val="a9"/>
        <w:jc w:val="right"/>
        <w:rPr>
          <w:sz w:val="24"/>
          <w:szCs w:val="24"/>
        </w:rPr>
      </w:pPr>
    </w:p>
    <w:p w:rsidR="0062236C" w:rsidRPr="00CE5EFA" w:rsidRDefault="0062236C" w:rsidP="00C30D45">
      <w:pPr>
        <w:pStyle w:val="S9"/>
        <w:ind w:firstLine="0"/>
        <w:jc w:val="center"/>
        <w:rPr>
          <w:sz w:val="24"/>
        </w:rPr>
      </w:pPr>
      <w:r w:rsidRPr="00CE5EFA">
        <w:rPr>
          <w:sz w:val="24"/>
        </w:rPr>
        <w:t>ПЕРЕЧЕНЬ</w:t>
      </w:r>
    </w:p>
    <w:p w:rsidR="00B46CAA" w:rsidRPr="00CE5EFA" w:rsidRDefault="00F12EAE" w:rsidP="00C30D45">
      <w:pPr>
        <w:pStyle w:val="S9"/>
        <w:ind w:firstLine="0"/>
        <w:jc w:val="center"/>
        <w:rPr>
          <w:sz w:val="24"/>
        </w:rPr>
      </w:pPr>
      <w:r w:rsidRPr="00CE5EFA">
        <w:rPr>
          <w:sz w:val="24"/>
        </w:rPr>
        <w:t>образуемых и изменяемых земельных участков на кадастровом плане территории</w:t>
      </w:r>
    </w:p>
    <w:p w:rsidR="00F12EAE" w:rsidRPr="00CE5EFA" w:rsidRDefault="00F12EAE" w:rsidP="00C30D45">
      <w:pPr>
        <w:pStyle w:val="S9"/>
        <w:ind w:firstLine="0"/>
        <w:jc w:val="center"/>
        <w:rPr>
          <w:sz w:val="24"/>
        </w:rPr>
      </w:pPr>
      <w:r w:rsidRPr="00CE5EFA">
        <w:rPr>
          <w:sz w:val="24"/>
        </w:rPr>
        <w:t xml:space="preserve">с указанием площади образуемых и изменяемых земельных участков и их частей, </w:t>
      </w:r>
    </w:p>
    <w:p w:rsidR="00B46CAA" w:rsidRPr="00CE5EFA" w:rsidRDefault="00F12EAE" w:rsidP="00C30D45">
      <w:pPr>
        <w:pStyle w:val="S9"/>
        <w:ind w:firstLine="0"/>
        <w:jc w:val="center"/>
        <w:rPr>
          <w:sz w:val="24"/>
        </w:rPr>
      </w:pPr>
      <w:r w:rsidRPr="00CE5EFA">
        <w:rPr>
          <w:sz w:val="24"/>
        </w:rPr>
        <w:t xml:space="preserve">а также вида разрешенного использования образуемых земельных участков </w:t>
      </w:r>
    </w:p>
    <w:p w:rsidR="0062236C" w:rsidRPr="00CE5EFA" w:rsidRDefault="00F12EAE" w:rsidP="00C30D45">
      <w:pPr>
        <w:pStyle w:val="S9"/>
        <w:ind w:firstLine="0"/>
        <w:jc w:val="center"/>
        <w:rPr>
          <w:sz w:val="24"/>
        </w:rPr>
      </w:pPr>
      <w:r w:rsidRPr="00CE5EFA">
        <w:rPr>
          <w:sz w:val="24"/>
        </w:rPr>
        <w:t>в соответствии с проектом планировки территории</w:t>
      </w:r>
    </w:p>
    <w:p w:rsidR="0062236C" w:rsidRPr="00CE5EFA" w:rsidRDefault="0062236C" w:rsidP="0062236C">
      <w:pPr>
        <w:pStyle w:val="S9"/>
        <w:jc w:val="center"/>
        <w:rPr>
          <w:sz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1560"/>
        <w:gridCol w:w="3685"/>
        <w:gridCol w:w="1276"/>
        <w:gridCol w:w="2409"/>
      </w:tblGrid>
      <w:tr w:rsidR="00C30D45" w:rsidRPr="004A4787" w:rsidTr="00C30D45">
        <w:tc>
          <w:tcPr>
            <w:tcW w:w="500" w:type="pct"/>
          </w:tcPr>
          <w:p w:rsidR="0062236C" w:rsidRPr="00CE5EFA" w:rsidRDefault="00F12EAE" w:rsidP="00C30D45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CE5EFA">
              <w:rPr>
                <w:sz w:val="24"/>
              </w:rPr>
              <w:t>Усло</w:t>
            </w:r>
            <w:r w:rsidRPr="00CE5EFA">
              <w:rPr>
                <w:sz w:val="24"/>
              </w:rPr>
              <w:t>в</w:t>
            </w:r>
            <w:r w:rsidRPr="00CE5EFA">
              <w:rPr>
                <w:sz w:val="24"/>
              </w:rPr>
              <w:t>ный номер земел</w:t>
            </w:r>
            <w:r w:rsidRPr="00CE5EFA">
              <w:rPr>
                <w:sz w:val="24"/>
              </w:rPr>
              <w:t>ь</w:t>
            </w:r>
            <w:r w:rsidRPr="00CE5EFA">
              <w:rPr>
                <w:sz w:val="24"/>
              </w:rPr>
              <w:t xml:space="preserve">ного </w:t>
            </w:r>
            <w:r w:rsidR="0062236C" w:rsidRPr="00CE5EFA">
              <w:rPr>
                <w:sz w:val="24"/>
              </w:rPr>
              <w:t>участка</w:t>
            </w:r>
            <w:r w:rsidRPr="00CE5EFA">
              <w:rPr>
                <w:sz w:val="24"/>
              </w:rPr>
              <w:t xml:space="preserve"> на че</w:t>
            </w:r>
            <w:r w:rsidRPr="00CE5EFA">
              <w:rPr>
                <w:sz w:val="24"/>
              </w:rPr>
              <w:t>р</w:t>
            </w:r>
            <w:r w:rsidRPr="00CE5EFA">
              <w:rPr>
                <w:sz w:val="24"/>
              </w:rPr>
              <w:t>теже</w:t>
            </w:r>
          </w:p>
        </w:tc>
        <w:tc>
          <w:tcPr>
            <w:tcW w:w="786" w:type="pct"/>
          </w:tcPr>
          <w:p w:rsidR="00C30D45" w:rsidRDefault="00F12EAE" w:rsidP="00C30D45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CE5EFA">
              <w:rPr>
                <w:sz w:val="24"/>
              </w:rPr>
              <w:t xml:space="preserve">Учетный </w:t>
            </w:r>
          </w:p>
          <w:p w:rsidR="00C30D45" w:rsidRDefault="00F12EAE" w:rsidP="00C30D45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CE5EFA">
              <w:rPr>
                <w:sz w:val="24"/>
              </w:rPr>
              <w:t>номер</w:t>
            </w:r>
            <w:r w:rsidR="0062236C" w:rsidRPr="00CE5EFA">
              <w:rPr>
                <w:sz w:val="24"/>
              </w:rPr>
              <w:t xml:space="preserve"> </w:t>
            </w:r>
          </w:p>
          <w:p w:rsidR="0062236C" w:rsidRPr="00CE5EFA" w:rsidRDefault="0062236C" w:rsidP="00C30D45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CE5EFA">
              <w:rPr>
                <w:sz w:val="24"/>
              </w:rPr>
              <w:t>кадастрового квартала</w:t>
            </w:r>
          </w:p>
        </w:tc>
        <w:tc>
          <w:tcPr>
            <w:tcW w:w="1857" w:type="pct"/>
          </w:tcPr>
          <w:p w:rsidR="00C30D45" w:rsidRDefault="0062236C" w:rsidP="00C30D45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CE5EFA">
              <w:rPr>
                <w:sz w:val="24"/>
              </w:rPr>
              <w:t xml:space="preserve">Вид разрешенного использования </w:t>
            </w:r>
          </w:p>
          <w:p w:rsidR="00C30D45" w:rsidRDefault="0062236C" w:rsidP="00C30D45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CE5EFA">
              <w:rPr>
                <w:sz w:val="24"/>
              </w:rPr>
              <w:t xml:space="preserve">образуемых земельных участков </w:t>
            </w:r>
          </w:p>
          <w:p w:rsidR="00C30D45" w:rsidRDefault="0062236C" w:rsidP="00C30D45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CE5EFA">
              <w:rPr>
                <w:sz w:val="24"/>
              </w:rPr>
              <w:t xml:space="preserve">в соответствии с проектом </w:t>
            </w:r>
          </w:p>
          <w:p w:rsidR="0062236C" w:rsidRPr="00CE5EFA" w:rsidRDefault="0062236C" w:rsidP="00C30D45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CE5EFA">
              <w:rPr>
                <w:sz w:val="24"/>
              </w:rPr>
              <w:t>планировки территории</w:t>
            </w:r>
          </w:p>
        </w:tc>
        <w:tc>
          <w:tcPr>
            <w:tcW w:w="643" w:type="pct"/>
          </w:tcPr>
          <w:p w:rsidR="0062236C" w:rsidRPr="00CE5EFA" w:rsidRDefault="0062236C" w:rsidP="00C30D45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CE5EFA">
              <w:rPr>
                <w:sz w:val="24"/>
              </w:rPr>
              <w:t>Площадь</w:t>
            </w:r>
            <w:r w:rsidR="000921F5" w:rsidRPr="00CE5EFA">
              <w:rPr>
                <w:sz w:val="24"/>
              </w:rPr>
              <w:t xml:space="preserve"> </w:t>
            </w:r>
            <w:r w:rsidR="00B46CAA" w:rsidRPr="00CE5EFA">
              <w:rPr>
                <w:sz w:val="24"/>
              </w:rPr>
              <w:t>образу</w:t>
            </w:r>
            <w:r w:rsidR="00B46CAA" w:rsidRPr="00CE5EFA">
              <w:rPr>
                <w:sz w:val="24"/>
              </w:rPr>
              <w:t>е</w:t>
            </w:r>
            <w:r w:rsidR="00B46CAA" w:rsidRPr="00CE5EFA">
              <w:rPr>
                <w:sz w:val="24"/>
              </w:rPr>
              <w:t>мых и и</w:t>
            </w:r>
            <w:r w:rsidR="00B46CAA" w:rsidRPr="00CE5EFA">
              <w:rPr>
                <w:sz w:val="24"/>
              </w:rPr>
              <w:t>з</w:t>
            </w:r>
            <w:r w:rsidR="00B46CAA" w:rsidRPr="00CE5EFA">
              <w:rPr>
                <w:sz w:val="24"/>
              </w:rPr>
              <w:t>меняемых земельных участков и их частей</w:t>
            </w:r>
            <w:r w:rsidR="00F12EAE" w:rsidRPr="00CE5EFA">
              <w:rPr>
                <w:sz w:val="24"/>
              </w:rPr>
              <w:t xml:space="preserve">, </w:t>
            </w:r>
            <w:proofErr w:type="gramStart"/>
            <w:r w:rsidR="00F12EAE" w:rsidRPr="00CE5EFA">
              <w:rPr>
                <w:sz w:val="24"/>
              </w:rPr>
              <w:t>га</w:t>
            </w:r>
            <w:proofErr w:type="gramEnd"/>
          </w:p>
        </w:tc>
        <w:tc>
          <w:tcPr>
            <w:tcW w:w="1214" w:type="pct"/>
          </w:tcPr>
          <w:p w:rsidR="00B46CAA" w:rsidRPr="00CE5EFA" w:rsidRDefault="0062236C" w:rsidP="00C30D45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CE5EFA">
              <w:rPr>
                <w:sz w:val="24"/>
              </w:rPr>
              <w:t>Адрес</w:t>
            </w:r>
            <w:r w:rsidR="00F12EAE" w:rsidRPr="00CE5EFA">
              <w:rPr>
                <w:sz w:val="24"/>
              </w:rPr>
              <w:t xml:space="preserve"> </w:t>
            </w:r>
          </w:p>
          <w:p w:rsidR="00C30D45" w:rsidRDefault="00F12EAE" w:rsidP="00C30D45">
            <w:pPr>
              <w:pStyle w:val="S9"/>
              <w:ind w:left="-57" w:right="-57" w:firstLine="0"/>
              <w:jc w:val="center"/>
              <w:rPr>
                <w:sz w:val="24"/>
              </w:rPr>
            </w:pPr>
            <w:r w:rsidRPr="00CE5EFA">
              <w:rPr>
                <w:sz w:val="24"/>
              </w:rPr>
              <w:t xml:space="preserve">земельного </w:t>
            </w:r>
          </w:p>
          <w:p w:rsidR="0062236C" w:rsidRPr="00CE5EFA" w:rsidRDefault="00F12EAE" w:rsidP="00C30D45">
            <w:pPr>
              <w:pStyle w:val="S9"/>
              <w:ind w:left="-57" w:right="-57" w:firstLine="0"/>
              <w:jc w:val="center"/>
              <w:rPr>
                <w:color w:val="FF0000"/>
                <w:sz w:val="24"/>
              </w:rPr>
            </w:pPr>
            <w:r w:rsidRPr="00CE5EFA">
              <w:rPr>
                <w:sz w:val="24"/>
              </w:rPr>
              <w:t>участка</w:t>
            </w:r>
          </w:p>
        </w:tc>
      </w:tr>
    </w:tbl>
    <w:p w:rsidR="0062236C" w:rsidRPr="002941B8" w:rsidRDefault="0062236C" w:rsidP="0062236C">
      <w:pPr>
        <w:pStyle w:val="S9"/>
        <w:jc w:val="center"/>
        <w:rPr>
          <w:color w:val="FF0000"/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76"/>
        <w:gridCol w:w="1576"/>
        <w:gridCol w:w="3685"/>
        <w:gridCol w:w="1276"/>
        <w:gridCol w:w="2409"/>
      </w:tblGrid>
      <w:tr w:rsidR="00C30D45" w:rsidRPr="00C41733" w:rsidTr="00C30D45">
        <w:trPr>
          <w:tblHeader/>
        </w:trPr>
        <w:tc>
          <w:tcPr>
            <w:tcW w:w="492" w:type="pct"/>
          </w:tcPr>
          <w:p w:rsidR="002941B8" w:rsidRPr="000609D2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0609D2">
              <w:rPr>
                <w:sz w:val="26"/>
                <w:szCs w:val="26"/>
              </w:rPr>
              <w:t>1</w:t>
            </w:r>
          </w:p>
        </w:tc>
        <w:tc>
          <w:tcPr>
            <w:tcW w:w="794" w:type="pct"/>
          </w:tcPr>
          <w:p w:rsidR="002941B8" w:rsidRPr="000609D2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0609D2">
              <w:rPr>
                <w:sz w:val="26"/>
                <w:szCs w:val="26"/>
              </w:rPr>
              <w:t>2</w:t>
            </w:r>
          </w:p>
        </w:tc>
        <w:tc>
          <w:tcPr>
            <w:tcW w:w="1857" w:type="pct"/>
          </w:tcPr>
          <w:p w:rsidR="002941B8" w:rsidRPr="000609D2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0609D2">
              <w:rPr>
                <w:sz w:val="26"/>
                <w:szCs w:val="26"/>
              </w:rPr>
              <w:t>3</w:t>
            </w:r>
          </w:p>
        </w:tc>
        <w:tc>
          <w:tcPr>
            <w:tcW w:w="643" w:type="pct"/>
          </w:tcPr>
          <w:p w:rsidR="002941B8" w:rsidRPr="000609D2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 w:rsidRPr="000609D2">
              <w:rPr>
                <w:sz w:val="26"/>
                <w:szCs w:val="26"/>
              </w:rPr>
              <w:t>4</w:t>
            </w:r>
          </w:p>
        </w:tc>
        <w:tc>
          <w:tcPr>
            <w:tcW w:w="1214" w:type="pct"/>
          </w:tcPr>
          <w:p w:rsidR="002941B8" w:rsidRPr="00C41733" w:rsidRDefault="002941B8" w:rsidP="00AD68CF">
            <w:pPr>
              <w:pStyle w:val="S9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proofErr w:type="gramStart"/>
            <w:r w:rsidRPr="00977A69">
              <w:rPr>
                <w:sz w:val="24"/>
              </w:rPr>
              <w:t>1</w:t>
            </w:r>
            <w:proofErr w:type="gramEnd"/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 xml:space="preserve">Торговые, </w:t>
            </w:r>
            <w:proofErr w:type="spellStart"/>
            <w:r w:rsidRPr="00977A69">
              <w:rPr>
                <w:sz w:val="24"/>
              </w:rPr>
              <w:t>торгово-развлекатель</w:t>
            </w:r>
            <w:r w:rsidR="00C30D45">
              <w:rPr>
                <w:sz w:val="24"/>
              </w:rPr>
              <w:t>-</w:t>
            </w:r>
            <w:r w:rsidRPr="00977A69">
              <w:rPr>
                <w:sz w:val="24"/>
              </w:rPr>
              <w:t>ные</w:t>
            </w:r>
            <w:proofErr w:type="spellEnd"/>
            <w:r w:rsidRPr="00977A69">
              <w:rPr>
                <w:sz w:val="24"/>
              </w:rPr>
              <w:t xml:space="preserve"> комплексы и центры;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номные источники теплоснабж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ния; трансформаторные подста</w:t>
            </w:r>
            <w:r w:rsidRPr="00977A69">
              <w:rPr>
                <w:sz w:val="24"/>
              </w:rPr>
              <w:t>н</w:t>
            </w:r>
            <w:r w:rsidRPr="00977A69">
              <w:rPr>
                <w:sz w:val="24"/>
              </w:rPr>
              <w:t>ции; распределительные пункты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11,2609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Фрунзе,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238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Общественные здания админис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>ративного назначения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0,5074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242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Автозаправочные станции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0,1000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240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proofErr w:type="gramStart"/>
            <w:r w:rsidRPr="00977A69">
              <w:rPr>
                <w:sz w:val="24"/>
              </w:rPr>
              <w:t>4</w:t>
            </w:r>
            <w:proofErr w:type="gramEnd"/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 xml:space="preserve">Торговые, </w:t>
            </w:r>
            <w:proofErr w:type="spellStart"/>
            <w:r w:rsidRPr="00977A69">
              <w:rPr>
                <w:sz w:val="24"/>
              </w:rPr>
              <w:t>торгово-развлекатель</w:t>
            </w:r>
            <w:r w:rsidR="00C30D45">
              <w:rPr>
                <w:sz w:val="24"/>
              </w:rPr>
              <w:t>-</w:t>
            </w:r>
            <w:r w:rsidRPr="00977A69">
              <w:rPr>
                <w:sz w:val="24"/>
              </w:rPr>
              <w:t>ные</w:t>
            </w:r>
            <w:proofErr w:type="spellEnd"/>
            <w:r w:rsidRPr="00977A69">
              <w:rPr>
                <w:sz w:val="24"/>
              </w:rPr>
              <w:t xml:space="preserve"> комплексы и центры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1,4260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236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lastRenderedPageBreak/>
              <w:t>ЗУ5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484B8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Многоквартирные 26</w:t>
            </w:r>
            <w:r w:rsidR="00484B82">
              <w:rPr>
                <w:sz w:val="24"/>
              </w:rPr>
              <w:t> </w:t>
            </w:r>
            <w:r w:rsidRPr="00977A69">
              <w:rPr>
                <w:sz w:val="24"/>
              </w:rPr>
              <w:t>‒</w:t>
            </w:r>
            <w:r w:rsidR="00484B82">
              <w:rPr>
                <w:sz w:val="24"/>
              </w:rPr>
              <w:t> </w:t>
            </w:r>
            <w:r w:rsidRPr="00977A69">
              <w:rPr>
                <w:sz w:val="24"/>
              </w:rPr>
              <w:t>50-этаж</w:t>
            </w:r>
            <w:r w:rsidR="00C30D45">
              <w:rPr>
                <w:sz w:val="24"/>
              </w:rPr>
              <w:t>-</w:t>
            </w:r>
            <w:r w:rsidRPr="00977A69">
              <w:rPr>
                <w:sz w:val="24"/>
              </w:rPr>
              <w:t>ные дома, в том числе с помещ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ниями общественного назнач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ния, автостоянками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2,6468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226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6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Трансформаторные подстанции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0,0117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(226)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7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Трансформаторные подстанции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0,0048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(234)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8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Автозаправочные станции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0,1336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caps/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>
              <w:rPr>
                <w:sz w:val="24"/>
              </w:rPr>
              <w:t> </w:t>
            </w:r>
            <w:r w:rsidRPr="00977A69">
              <w:rPr>
                <w:sz w:val="24"/>
              </w:rPr>
              <w:t>Фрунзе, 222</w:t>
            </w:r>
          </w:p>
        </w:tc>
      </w:tr>
      <w:tr w:rsidR="00C30D45" w:rsidRPr="00390A9E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</w:t>
            </w:r>
            <w:proofErr w:type="gramStart"/>
            <w:r w:rsidRPr="00977A69">
              <w:rPr>
                <w:sz w:val="24"/>
              </w:rPr>
              <w:t>9</w:t>
            </w:r>
            <w:proofErr w:type="gramEnd"/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  <w:lang w:val="en-US"/>
              </w:rPr>
              <w:t>54:35:</w:t>
            </w:r>
            <w:r w:rsidRPr="00977A69">
              <w:rPr>
                <w:sz w:val="24"/>
              </w:rPr>
              <w:t>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 w:rsidRPr="00977A69">
              <w:rPr>
                <w:sz w:val="24"/>
              </w:rPr>
              <w:t>ткрытые площадки для стоянки транспортных средств; объекты благоустройства</w:t>
            </w:r>
          </w:p>
        </w:tc>
        <w:tc>
          <w:tcPr>
            <w:tcW w:w="643" w:type="pct"/>
          </w:tcPr>
          <w:p w:rsidR="00CE5EFA" w:rsidRPr="00977A69" w:rsidRDefault="00AA67AF" w:rsidP="00CE5EF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AA67AF">
              <w:rPr>
                <w:sz w:val="24"/>
              </w:rPr>
              <w:t>0,0896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37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ЗУ10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1,6768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(212)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ЗУ11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0,2924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(204)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ЗУ12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rPr>
                <w:color w:val="FF0000"/>
                <w:sz w:val="24"/>
              </w:rPr>
            </w:pPr>
            <w:r w:rsidRPr="00977A69">
              <w:rPr>
                <w:sz w:val="24"/>
                <w:lang w:val="en-US"/>
              </w:rPr>
              <w:t>54:35:</w:t>
            </w:r>
            <w:r w:rsidRPr="00977A69">
              <w:rPr>
                <w:sz w:val="24"/>
              </w:rPr>
              <w:t>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0,9205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color w:val="FF0000"/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(200)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13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Трансформаторные подстанции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0,0299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(39а)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14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Многоквартирные 14</w:t>
            </w:r>
            <w:r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‒</w:t>
            </w:r>
            <w:r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18-этаж</w:t>
            </w:r>
            <w:r w:rsidR="00C30D45">
              <w:rPr>
                <w:sz w:val="24"/>
              </w:rPr>
              <w:t>-</w:t>
            </w:r>
            <w:r w:rsidRPr="00977A69">
              <w:rPr>
                <w:sz w:val="24"/>
              </w:rPr>
              <w:t>ные дома, в том числе с помещ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ниями общественного назнач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ния, автостоянками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0,8109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сибирск, микрорайон </w:t>
            </w:r>
            <w:proofErr w:type="spellStart"/>
            <w:r w:rsidRPr="00977A69">
              <w:rPr>
                <w:sz w:val="24"/>
              </w:rPr>
              <w:t>Закаменский</w:t>
            </w:r>
            <w:proofErr w:type="spellEnd"/>
            <w:r w:rsidRPr="00977A69">
              <w:rPr>
                <w:sz w:val="24"/>
              </w:rPr>
              <w:t>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23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ЗУ15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Многоквартирные 14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‒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18-этаж</w:t>
            </w:r>
            <w:r w:rsidR="00C30D45">
              <w:rPr>
                <w:sz w:val="24"/>
              </w:rPr>
              <w:t>-</w:t>
            </w:r>
            <w:r w:rsidRPr="00977A69">
              <w:rPr>
                <w:sz w:val="24"/>
              </w:rPr>
              <w:t>ные дома, в том числе с помещ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ниями общественного назнач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lastRenderedPageBreak/>
              <w:t>ния, автостоянками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lastRenderedPageBreak/>
              <w:t>0,5157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lastRenderedPageBreak/>
              <w:t xml:space="preserve">сибирск, микрорайон </w:t>
            </w:r>
            <w:proofErr w:type="spellStart"/>
            <w:r w:rsidRPr="00977A69">
              <w:rPr>
                <w:sz w:val="24"/>
              </w:rPr>
              <w:t>Закаменский</w:t>
            </w:r>
            <w:proofErr w:type="spellEnd"/>
            <w:r w:rsidRPr="00977A69">
              <w:rPr>
                <w:sz w:val="24"/>
              </w:rPr>
              <w:t>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25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lastRenderedPageBreak/>
              <w:t>ЗУ16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proofErr w:type="gramStart"/>
            <w:r w:rsidRPr="00977A69">
              <w:rPr>
                <w:sz w:val="24"/>
              </w:rPr>
              <w:t>Физкультурно-спортивные, озд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ровительные объекты, в том чи</w:t>
            </w:r>
            <w:r w:rsidRPr="00977A69">
              <w:rPr>
                <w:sz w:val="24"/>
              </w:rPr>
              <w:t>с</w:t>
            </w:r>
            <w:r w:rsidRPr="00977A69">
              <w:rPr>
                <w:sz w:val="24"/>
              </w:rPr>
              <w:t xml:space="preserve">ле спортивные комплексы, залы, катки, бассейны, </w:t>
            </w:r>
            <w:proofErr w:type="spellStart"/>
            <w:r w:rsidRPr="00977A69">
              <w:rPr>
                <w:sz w:val="24"/>
              </w:rPr>
              <w:t>фитнес-центры</w:t>
            </w:r>
            <w:proofErr w:type="spellEnd"/>
            <w:r w:rsidRPr="00977A69">
              <w:rPr>
                <w:sz w:val="24"/>
              </w:rPr>
              <w:t>; гостиницы; автостоянки</w:t>
            </w:r>
            <w:proofErr w:type="gramEnd"/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3,0110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сибирск, микрорайон </w:t>
            </w:r>
            <w:proofErr w:type="spellStart"/>
            <w:r w:rsidRPr="00977A69">
              <w:rPr>
                <w:sz w:val="24"/>
              </w:rPr>
              <w:t>Закаменский</w:t>
            </w:r>
            <w:proofErr w:type="spellEnd"/>
            <w:r w:rsidRPr="00977A69">
              <w:rPr>
                <w:sz w:val="24"/>
              </w:rPr>
              <w:t>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29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ЗУ17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0,6242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(21)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18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Объекты дополнительного обр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0,3899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noProof/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сибирск, микрорайон </w:t>
            </w:r>
            <w:proofErr w:type="spellStart"/>
            <w:r w:rsidRPr="00977A69">
              <w:rPr>
                <w:sz w:val="24"/>
              </w:rPr>
              <w:t>Закаменский</w:t>
            </w:r>
            <w:proofErr w:type="spellEnd"/>
            <w:r w:rsidRPr="00977A69">
              <w:rPr>
                <w:sz w:val="24"/>
              </w:rPr>
              <w:t>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18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19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Многоквартирные 14</w:t>
            </w:r>
            <w:r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‒</w:t>
            </w:r>
            <w:r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18-этаж</w:t>
            </w:r>
            <w:r w:rsidR="00C30D45">
              <w:rPr>
                <w:sz w:val="24"/>
              </w:rPr>
              <w:t>-</w:t>
            </w:r>
            <w:r w:rsidRPr="00977A69">
              <w:rPr>
                <w:sz w:val="24"/>
              </w:rPr>
              <w:t>ные дома, в том числе с помещ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ниями общественного назнач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ния, автостоянками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2,6989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сибирск, микрорайон </w:t>
            </w:r>
            <w:proofErr w:type="spellStart"/>
            <w:r w:rsidRPr="00977A69">
              <w:rPr>
                <w:sz w:val="24"/>
              </w:rPr>
              <w:t>Закаменский</w:t>
            </w:r>
            <w:proofErr w:type="spellEnd"/>
            <w:r w:rsidRPr="00977A69">
              <w:rPr>
                <w:sz w:val="24"/>
              </w:rPr>
              <w:t>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16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ЗУ20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Объекты дошкольного образов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1,7679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27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21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Здания общественного назнач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 xml:space="preserve">ния; торговые, </w:t>
            </w:r>
            <w:proofErr w:type="spellStart"/>
            <w:r w:rsidRPr="00977A69">
              <w:rPr>
                <w:sz w:val="24"/>
              </w:rPr>
              <w:t>торгово-развле</w:t>
            </w:r>
            <w:r w:rsidR="00C30D45">
              <w:rPr>
                <w:sz w:val="24"/>
              </w:rPr>
              <w:t>-</w:t>
            </w:r>
            <w:r w:rsidRPr="00977A69">
              <w:rPr>
                <w:sz w:val="24"/>
              </w:rPr>
              <w:t>кательные</w:t>
            </w:r>
            <w:proofErr w:type="spellEnd"/>
            <w:r w:rsidRPr="00977A69">
              <w:rPr>
                <w:sz w:val="24"/>
              </w:rPr>
              <w:t xml:space="preserve"> комплексы и центры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0,8276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1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22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Общеобразовательные школы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3,4281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21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23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Магазины; автостоянки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0,2381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29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24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Здания общественного назнач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0,5711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proofErr w:type="spellStart"/>
            <w:r w:rsidRPr="00977A69">
              <w:rPr>
                <w:sz w:val="24"/>
              </w:rPr>
              <w:t>Ипп</w:t>
            </w:r>
            <w:r w:rsidRPr="00977A69">
              <w:rPr>
                <w:sz w:val="24"/>
              </w:rPr>
              <w:t>о</w:t>
            </w:r>
            <w:r w:rsidR="00C30D45">
              <w:rPr>
                <w:sz w:val="24"/>
              </w:rPr>
              <w:t>дром</w:t>
            </w:r>
            <w:r w:rsidRPr="00977A69">
              <w:rPr>
                <w:sz w:val="24"/>
              </w:rPr>
              <w:t>ская</w:t>
            </w:r>
            <w:proofErr w:type="spellEnd"/>
            <w:r w:rsidRPr="00977A69">
              <w:rPr>
                <w:sz w:val="24"/>
              </w:rPr>
              <w:t>, 18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25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Трансформаторные подстанции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0,0163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proofErr w:type="spellStart"/>
            <w:r w:rsidRPr="00977A69">
              <w:rPr>
                <w:sz w:val="24"/>
              </w:rPr>
              <w:t>Ипп</w:t>
            </w:r>
            <w:r w:rsidRPr="00977A69">
              <w:rPr>
                <w:sz w:val="24"/>
              </w:rPr>
              <w:t>о</w:t>
            </w:r>
            <w:r w:rsidR="00C30D45">
              <w:rPr>
                <w:sz w:val="24"/>
              </w:rPr>
              <w:t>дром</w:t>
            </w:r>
            <w:r w:rsidRPr="00977A69">
              <w:rPr>
                <w:sz w:val="24"/>
              </w:rPr>
              <w:t>ская</w:t>
            </w:r>
            <w:proofErr w:type="spellEnd"/>
            <w:r w:rsidRPr="00977A69">
              <w:rPr>
                <w:sz w:val="24"/>
              </w:rPr>
              <w:t>, (18)</w:t>
            </w:r>
          </w:p>
        </w:tc>
      </w:tr>
      <w:tr w:rsidR="00C30D45" w:rsidRPr="004A4787" w:rsidTr="00A53393">
        <w:trPr>
          <w:cantSplit/>
        </w:trPr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Pr="00977A69">
              <w:rPr>
                <w:noProof/>
                <w:sz w:val="24"/>
              </w:rPr>
              <w:t>26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r w:rsidRPr="00977A69">
              <w:rPr>
                <w:sz w:val="24"/>
              </w:rPr>
              <w:t>Физкультурно-спортивные, озд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ровительные объекты, в том чи</w:t>
            </w:r>
            <w:r w:rsidRPr="00977A69">
              <w:rPr>
                <w:sz w:val="24"/>
              </w:rPr>
              <w:t>с</w:t>
            </w:r>
            <w:r w:rsidRPr="00977A69">
              <w:rPr>
                <w:sz w:val="24"/>
              </w:rPr>
              <w:t xml:space="preserve">ле спортивные комплексы, залы, катки, бассейны, </w:t>
            </w:r>
            <w:proofErr w:type="spellStart"/>
            <w:proofErr w:type="gramStart"/>
            <w:r w:rsidRPr="00977A69">
              <w:rPr>
                <w:sz w:val="24"/>
              </w:rPr>
              <w:t>фитнес-центры</w:t>
            </w:r>
            <w:proofErr w:type="spellEnd"/>
            <w:proofErr w:type="gramEnd"/>
            <w:r w:rsidRPr="00977A69">
              <w:rPr>
                <w:sz w:val="24"/>
              </w:rPr>
              <w:t>; автостоянки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1,6020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212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27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r w:rsidRPr="00977A69">
              <w:rPr>
                <w:sz w:val="24"/>
              </w:rPr>
              <w:t>Физкультурно-спортивные, озд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ровительные объекты, в том чи</w:t>
            </w:r>
            <w:r w:rsidRPr="00977A69">
              <w:rPr>
                <w:sz w:val="24"/>
              </w:rPr>
              <w:t>с</w:t>
            </w:r>
            <w:r w:rsidRPr="00977A69">
              <w:rPr>
                <w:sz w:val="24"/>
              </w:rPr>
              <w:t xml:space="preserve">ле спортивные комплексы, залы, катки, бассейны, </w:t>
            </w:r>
            <w:proofErr w:type="spellStart"/>
            <w:proofErr w:type="gramStart"/>
            <w:r w:rsidRPr="00977A69">
              <w:rPr>
                <w:sz w:val="24"/>
              </w:rPr>
              <w:t>фитнес-центры</w:t>
            </w:r>
            <w:proofErr w:type="spellEnd"/>
            <w:proofErr w:type="gramEnd"/>
            <w:r w:rsidRPr="00977A69">
              <w:rPr>
                <w:sz w:val="24"/>
              </w:rPr>
              <w:t>; автостоянки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0,6093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220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28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0,6658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(208)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29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0,2996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(220а)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30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Физкультурно-спортивные, озд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ровительные объекты, в том чи</w:t>
            </w:r>
            <w:r w:rsidRPr="00977A69">
              <w:rPr>
                <w:sz w:val="24"/>
              </w:rPr>
              <w:t>с</w:t>
            </w:r>
            <w:r w:rsidRPr="00977A69">
              <w:rPr>
                <w:sz w:val="24"/>
              </w:rPr>
              <w:t xml:space="preserve">ле спортивные комплексы, залы, катки, бассейны, </w:t>
            </w:r>
            <w:proofErr w:type="spellStart"/>
            <w:proofErr w:type="gramStart"/>
            <w:r w:rsidRPr="00977A69">
              <w:rPr>
                <w:sz w:val="24"/>
              </w:rPr>
              <w:t>фитнес-центры</w:t>
            </w:r>
            <w:proofErr w:type="spellEnd"/>
            <w:proofErr w:type="gramEnd"/>
            <w:r w:rsidRPr="00977A69">
              <w:rPr>
                <w:sz w:val="24"/>
              </w:rPr>
              <w:t>; автостоянки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0,9503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208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31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Физкультурно-спортивные, озд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ровительные объекты, в том чи</w:t>
            </w:r>
            <w:r w:rsidRPr="00977A69">
              <w:rPr>
                <w:sz w:val="24"/>
              </w:rPr>
              <w:t>с</w:t>
            </w:r>
            <w:r w:rsidRPr="00977A69">
              <w:rPr>
                <w:sz w:val="24"/>
              </w:rPr>
              <w:t xml:space="preserve">ле спортивные комплексы, залы, катки, бассейны, </w:t>
            </w:r>
            <w:proofErr w:type="spellStart"/>
            <w:proofErr w:type="gramStart"/>
            <w:r w:rsidRPr="00977A69">
              <w:rPr>
                <w:sz w:val="24"/>
              </w:rPr>
              <w:t>фитнес-центры</w:t>
            </w:r>
            <w:proofErr w:type="spellEnd"/>
            <w:proofErr w:type="gramEnd"/>
            <w:r w:rsidRPr="00977A69">
              <w:rPr>
                <w:sz w:val="24"/>
              </w:rPr>
              <w:t>; автостоянки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0,8756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200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  <w:highlight w:val="yellow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32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  <w:highlight w:val="yellow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proofErr w:type="gramStart"/>
            <w:r w:rsidRPr="00977A69">
              <w:rPr>
                <w:sz w:val="24"/>
              </w:rPr>
              <w:t>Многоквартирные 19</w:t>
            </w:r>
            <w:r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‒</w:t>
            </w:r>
            <w:r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25-этаж</w:t>
            </w:r>
            <w:r w:rsidR="00C30D45">
              <w:rPr>
                <w:sz w:val="24"/>
              </w:rPr>
              <w:t>-</w:t>
            </w:r>
            <w:r w:rsidRPr="00977A69">
              <w:rPr>
                <w:sz w:val="24"/>
              </w:rPr>
              <w:t>ные дома, в том числе с помещ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ниями общественного назнач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ния, автостоянками; подземные автостоянки; открытые площадки для стоянки транспортных средств; мини-ТЭЦ; трансформ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торные подстанци</w:t>
            </w:r>
            <w:r>
              <w:rPr>
                <w:sz w:val="24"/>
              </w:rPr>
              <w:t>и</w:t>
            </w:r>
            <w:r w:rsidRPr="00977A69">
              <w:rPr>
                <w:sz w:val="24"/>
              </w:rPr>
              <w:t>; комплек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>ные трансформаторные подста</w:t>
            </w:r>
            <w:r w:rsidRPr="00977A69">
              <w:rPr>
                <w:sz w:val="24"/>
              </w:rPr>
              <w:t>н</w:t>
            </w:r>
            <w:r w:rsidRPr="00977A69">
              <w:rPr>
                <w:sz w:val="24"/>
              </w:rPr>
              <w:t>ции наружной установки; це</w:t>
            </w:r>
            <w:r w:rsidRPr="00977A69">
              <w:rPr>
                <w:sz w:val="24"/>
              </w:rPr>
              <w:t>н</w:t>
            </w:r>
            <w:r w:rsidRPr="00977A69">
              <w:rPr>
                <w:sz w:val="24"/>
              </w:rPr>
              <w:t>тральные тепловые пункты; к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тельные; распределительные пункты; насосные станции; оч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стные сооружения ливневой к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нализации; автоматические т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лефонные станции; спортивные площадки, площадки для занятий физкультурой; объекты благоу</w:t>
            </w:r>
            <w:r w:rsidRPr="00977A69">
              <w:rPr>
                <w:sz w:val="24"/>
              </w:rPr>
              <w:t>с</w:t>
            </w:r>
            <w:r w:rsidRPr="00977A69">
              <w:rPr>
                <w:sz w:val="24"/>
              </w:rPr>
              <w:t>тройства;</w:t>
            </w:r>
            <w:proofErr w:type="gramEnd"/>
            <w:r w:rsidRPr="00977A69">
              <w:rPr>
                <w:sz w:val="24"/>
              </w:rPr>
              <w:t xml:space="preserve"> объекты дошкольного образования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1,7435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сибирск, </w:t>
            </w:r>
            <w:r w:rsidR="005131A8" w:rsidRPr="00977A69">
              <w:rPr>
                <w:sz w:val="24"/>
              </w:rPr>
              <w:t>ул.</w:t>
            </w:r>
            <w:r w:rsidR="00C30D45">
              <w:rPr>
                <w:sz w:val="24"/>
              </w:rPr>
              <w:t xml:space="preserve"> </w:t>
            </w:r>
            <w:r w:rsidR="005131A8" w:rsidRPr="00977A69">
              <w:rPr>
                <w:sz w:val="24"/>
              </w:rPr>
              <w:t>Миха</w:t>
            </w:r>
            <w:r w:rsidR="005131A8" w:rsidRPr="00977A69">
              <w:rPr>
                <w:sz w:val="24"/>
              </w:rPr>
              <w:t>и</w:t>
            </w:r>
            <w:r w:rsidR="005131A8" w:rsidRPr="00977A69">
              <w:rPr>
                <w:sz w:val="24"/>
              </w:rPr>
              <w:t>ла Кулагина, 3</w:t>
            </w:r>
            <w:r w:rsidR="00E069A4">
              <w:rPr>
                <w:sz w:val="24"/>
              </w:rPr>
              <w:t>5</w:t>
            </w:r>
          </w:p>
        </w:tc>
      </w:tr>
      <w:tr w:rsidR="00C30D45" w:rsidRPr="004A4787" w:rsidTr="00A53393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33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proofErr w:type="gramStart"/>
            <w:r w:rsidRPr="00977A69">
              <w:rPr>
                <w:sz w:val="24"/>
              </w:rPr>
              <w:t>Автостоянки; подземные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стоянки; механизированные а</w:t>
            </w:r>
            <w:r w:rsidRPr="00977A69">
              <w:rPr>
                <w:sz w:val="24"/>
              </w:rPr>
              <w:t>в</w:t>
            </w:r>
            <w:r w:rsidRPr="00977A69">
              <w:rPr>
                <w:sz w:val="24"/>
              </w:rPr>
              <w:t xml:space="preserve">тостоянки; открытые  площадки </w:t>
            </w:r>
            <w:r w:rsidRPr="00977A69">
              <w:rPr>
                <w:sz w:val="24"/>
              </w:rPr>
              <w:lastRenderedPageBreak/>
              <w:t>для стоянки транспортных средств; объекты благоустройс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>ва; мини-ТЭЦ; трансформато</w:t>
            </w:r>
            <w:r w:rsidRPr="00977A69">
              <w:rPr>
                <w:sz w:val="24"/>
              </w:rPr>
              <w:t>р</w:t>
            </w:r>
            <w:r w:rsidRPr="00977A69">
              <w:rPr>
                <w:sz w:val="24"/>
              </w:rPr>
              <w:t>ные подстанции; комплектные трансформаторные подстанции наружной установки; централ</w:t>
            </w:r>
            <w:r w:rsidRPr="00977A69">
              <w:rPr>
                <w:sz w:val="24"/>
              </w:rPr>
              <w:t>ь</w:t>
            </w:r>
            <w:r w:rsidRPr="00977A69">
              <w:rPr>
                <w:sz w:val="24"/>
              </w:rPr>
              <w:t>ные тепловые пункты; котел</w:t>
            </w:r>
            <w:r w:rsidRPr="00977A69">
              <w:rPr>
                <w:sz w:val="24"/>
              </w:rPr>
              <w:t>ь</w:t>
            </w:r>
            <w:r w:rsidRPr="00977A69">
              <w:rPr>
                <w:sz w:val="24"/>
              </w:rPr>
              <w:t>ные; распределительные пункты; насосные станции; очистные с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оружения ливневой канализации; автоматические телефонные станции</w:t>
            </w:r>
            <w:proofErr w:type="gramEnd"/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lastRenderedPageBreak/>
              <w:t>0,4428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lastRenderedPageBreak/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 39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Pr="00977A69">
              <w:rPr>
                <w:noProof/>
                <w:sz w:val="24"/>
              </w:rPr>
              <w:t>34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Распределительные пункты; трансформаторные подстанции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0,0737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(220)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35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5C41BF">
            <w:pPr>
              <w:pStyle w:val="S9"/>
              <w:ind w:firstLine="0"/>
              <w:rPr>
                <w:rFonts w:eastAsia="Calibri"/>
                <w:sz w:val="24"/>
              </w:rPr>
            </w:pPr>
            <w:proofErr w:type="gramStart"/>
            <w:r w:rsidRPr="00977A69">
              <w:rPr>
                <w:sz w:val="24"/>
              </w:rPr>
              <w:t>Автостоянки; подземные авт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стоянки; механизированные а</w:t>
            </w:r>
            <w:r w:rsidRPr="00977A69">
              <w:rPr>
                <w:sz w:val="24"/>
              </w:rPr>
              <w:t>в</w:t>
            </w:r>
            <w:r w:rsidRPr="00977A69">
              <w:rPr>
                <w:sz w:val="24"/>
              </w:rPr>
              <w:t>тостоянки; открытые площадки для стоянки транспортных средств; объекты благоустройс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>ва; мини-ТЭЦ; трансформато</w:t>
            </w:r>
            <w:r w:rsidRPr="00977A69">
              <w:rPr>
                <w:sz w:val="24"/>
              </w:rPr>
              <w:t>р</w:t>
            </w:r>
            <w:r w:rsidRPr="00977A69">
              <w:rPr>
                <w:sz w:val="24"/>
              </w:rPr>
              <w:t>ные подстанции; комплектные трансформаторные подстанции наружной установки; централ</w:t>
            </w:r>
            <w:r w:rsidRPr="00977A69">
              <w:rPr>
                <w:sz w:val="24"/>
              </w:rPr>
              <w:t>ь</w:t>
            </w:r>
            <w:r w:rsidRPr="00977A69">
              <w:rPr>
                <w:sz w:val="24"/>
              </w:rPr>
              <w:t>ные тепловые пункты; котел</w:t>
            </w:r>
            <w:r w:rsidRPr="00977A69">
              <w:rPr>
                <w:sz w:val="24"/>
              </w:rPr>
              <w:t>ь</w:t>
            </w:r>
            <w:r w:rsidRPr="00977A69">
              <w:rPr>
                <w:sz w:val="24"/>
              </w:rPr>
              <w:t>ные; распределительные пункты; насосные станции; очистные с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оружения ливневой канализации; автоматические телефонные станции</w:t>
            </w:r>
            <w:proofErr w:type="gramEnd"/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0,3063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сибирск, микрорайон </w:t>
            </w:r>
            <w:proofErr w:type="spellStart"/>
            <w:r w:rsidRPr="00977A69">
              <w:rPr>
                <w:sz w:val="24"/>
              </w:rPr>
              <w:t>Закаменский</w:t>
            </w:r>
            <w:proofErr w:type="spellEnd"/>
            <w:r w:rsidRPr="00977A69">
              <w:rPr>
                <w:sz w:val="24"/>
              </w:rPr>
              <w:t>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27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36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Общественные здания админис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>ративного назначения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1,1407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15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37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0,2220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(29)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38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ind w:firstLine="0"/>
              <w:rPr>
                <w:rFonts w:eastAsia="Calibri"/>
                <w:sz w:val="24"/>
                <w:szCs w:val="24"/>
              </w:rPr>
            </w:pPr>
            <w:r w:rsidRPr="00977A69">
              <w:rPr>
                <w:sz w:val="24"/>
                <w:szCs w:val="24"/>
              </w:rPr>
              <w:t>Многоквартирные 26</w:t>
            </w:r>
            <w:r>
              <w:rPr>
                <w:sz w:val="24"/>
                <w:szCs w:val="24"/>
              </w:rPr>
              <w:t> </w:t>
            </w:r>
            <w:r w:rsidRPr="00977A69">
              <w:rPr>
                <w:sz w:val="24"/>
                <w:szCs w:val="24"/>
              </w:rPr>
              <w:t>‒</w:t>
            </w:r>
            <w:r>
              <w:rPr>
                <w:sz w:val="24"/>
                <w:szCs w:val="24"/>
              </w:rPr>
              <w:t> </w:t>
            </w:r>
            <w:r w:rsidRPr="00977A69">
              <w:rPr>
                <w:sz w:val="24"/>
                <w:szCs w:val="24"/>
              </w:rPr>
              <w:t>50-этаж</w:t>
            </w:r>
            <w:r w:rsidR="005C41BF">
              <w:rPr>
                <w:sz w:val="24"/>
                <w:szCs w:val="24"/>
              </w:rPr>
              <w:t>-</w:t>
            </w:r>
            <w:r w:rsidRPr="00977A69">
              <w:rPr>
                <w:sz w:val="24"/>
                <w:szCs w:val="24"/>
              </w:rPr>
              <w:t>ные дома, в том числе с помещ</w:t>
            </w:r>
            <w:r w:rsidRPr="00977A69">
              <w:rPr>
                <w:sz w:val="24"/>
                <w:szCs w:val="24"/>
              </w:rPr>
              <w:t>е</w:t>
            </w:r>
            <w:r w:rsidRPr="00977A69">
              <w:rPr>
                <w:sz w:val="24"/>
                <w:szCs w:val="24"/>
              </w:rPr>
              <w:t>ниями общественного назнач</w:t>
            </w:r>
            <w:r w:rsidRPr="00977A69">
              <w:rPr>
                <w:sz w:val="24"/>
                <w:szCs w:val="24"/>
              </w:rPr>
              <w:t>е</w:t>
            </w:r>
            <w:r w:rsidRPr="00977A69">
              <w:rPr>
                <w:sz w:val="24"/>
                <w:szCs w:val="24"/>
              </w:rPr>
              <w:t>ния, автостоянками; подземные автостоянки; объекты благоус</w:t>
            </w:r>
            <w:r w:rsidRPr="00977A69">
              <w:rPr>
                <w:sz w:val="24"/>
                <w:szCs w:val="24"/>
              </w:rPr>
              <w:t>т</w:t>
            </w:r>
            <w:r w:rsidRPr="00977A69">
              <w:rPr>
                <w:sz w:val="24"/>
                <w:szCs w:val="24"/>
              </w:rPr>
              <w:t>ройства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Pr="00977A69">
              <w:rPr>
                <w:sz w:val="24"/>
              </w:rPr>
              <w:t>,</w:t>
            </w:r>
            <w:r>
              <w:rPr>
                <w:sz w:val="24"/>
              </w:rPr>
              <w:t>892</w:t>
            </w:r>
            <w:r w:rsidR="00AA67AF">
              <w:rPr>
                <w:sz w:val="24"/>
              </w:rPr>
              <w:t>2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218</w:t>
            </w:r>
          </w:p>
        </w:tc>
      </w:tr>
      <w:tr w:rsidR="00C30D45" w:rsidRPr="004A4787" w:rsidTr="004303BE">
        <w:trPr>
          <w:cantSplit/>
        </w:trPr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39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ind w:firstLine="0"/>
              <w:rPr>
                <w:sz w:val="24"/>
                <w:szCs w:val="24"/>
              </w:rPr>
            </w:pPr>
            <w:r w:rsidRPr="00977A69">
              <w:rPr>
                <w:sz w:val="24"/>
                <w:szCs w:val="24"/>
              </w:rPr>
              <w:t>Гостиницы; автостоянки; по</w:t>
            </w:r>
            <w:r w:rsidRPr="00977A69">
              <w:rPr>
                <w:sz w:val="24"/>
                <w:szCs w:val="24"/>
              </w:rPr>
              <w:t>д</w:t>
            </w:r>
            <w:r w:rsidRPr="00977A69">
              <w:rPr>
                <w:sz w:val="24"/>
                <w:szCs w:val="24"/>
              </w:rPr>
              <w:t>земные автостоянки; открытые площадки для стоянки тран</w:t>
            </w:r>
            <w:r w:rsidRPr="00977A69">
              <w:rPr>
                <w:sz w:val="24"/>
                <w:szCs w:val="24"/>
              </w:rPr>
              <w:t>с</w:t>
            </w:r>
            <w:r w:rsidRPr="00977A69">
              <w:rPr>
                <w:sz w:val="24"/>
                <w:szCs w:val="24"/>
              </w:rPr>
              <w:t>портных средств; объекты благ</w:t>
            </w:r>
            <w:r w:rsidRPr="00977A69">
              <w:rPr>
                <w:sz w:val="24"/>
                <w:szCs w:val="24"/>
              </w:rPr>
              <w:t>о</w:t>
            </w:r>
            <w:r w:rsidRPr="00977A69">
              <w:rPr>
                <w:sz w:val="24"/>
                <w:szCs w:val="24"/>
              </w:rPr>
              <w:t>устройства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0,6589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216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Pr="00977A69">
              <w:rPr>
                <w:noProof/>
                <w:sz w:val="24"/>
              </w:rPr>
              <w:t>40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Здания общественного назнач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0,9879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 Фрунзе, 204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41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0,0384</w:t>
            </w:r>
          </w:p>
        </w:tc>
        <w:tc>
          <w:tcPr>
            <w:tcW w:w="1214" w:type="pct"/>
          </w:tcPr>
          <w:p w:rsidR="00CE5EFA" w:rsidRPr="00977A69" w:rsidRDefault="00CE5EFA" w:rsidP="00C30D4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 xml:space="preserve">сибирск, микрорайон </w:t>
            </w:r>
            <w:proofErr w:type="spellStart"/>
            <w:r w:rsidRPr="00977A69">
              <w:rPr>
                <w:sz w:val="24"/>
              </w:rPr>
              <w:t>Закаменский</w:t>
            </w:r>
            <w:proofErr w:type="spellEnd"/>
            <w:r w:rsidRPr="00977A69">
              <w:rPr>
                <w:sz w:val="24"/>
              </w:rPr>
              <w:t>,</w:t>
            </w:r>
            <w:r w:rsidR="00C30D45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(18)</w:t>
            </w:r>
          </w:p>
        </w:tc>
      </w:tr>
      <w:tr w:rsidR="00C30D45" w:rsidRPr="004A4787" w:rsidTr="00C30D45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42</w:t>
            </w:r>
          </w:p>
        </w:tc>
        <w:tc>
          <w:tcPr>
            <w:tcW w:w="794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0,1456</w:t>
            </w:r>
          </w:p>
        </w:tc>
        <w:tc>
          <w:tcPr>
            <w:tcW w:w="1214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>
              <w:rPr>
                <w:sz w:val="24"/>
              </w:rPr>
              <w:t> </w:t>
            </w:r>
            <w:r w:rsidRPr="00977A69">
              <w:rPr>
                <w:sz w:val="24"/>
              </w:rPr>
              <w:t>Фрунзе, (222)</w:t>
            </w:r>
          </w:p>
        </w:tc>
      </w:tr>
      <w:tr w:rsidR="00C30D45" w:rsidRPr="004A4787" w:rsidTr="004303BE">
        <w:tc>
          <w:tcPr>
            <w:tcW w:w="492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>
              <w:rPr>
                <w:noProof/>
                <w:sz w:val="24"/>
              </w:rPr>
              <w:t>43</w:t>
            </w:r>
          </w:p>
        </w:tc>
        <w:tc>
          <w:tcPr>
            <w:tcW w:w="794" w:type="pct"/>
            <w:tcBorders>
              <w:bottom w:val="single" w:sz="4" w:space="0" w:color="000000"/>
            </w:tcBorders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857" w:type="pct"/>
          </w:tcPr>
          <w:p w:rsidR="00CE5EFA" w:rsidRPr="00977A69" w:rsidRDefault="00CE5EFA" w:rsidP="00CE5EFA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Многоквартирные 26</w:t>
            </w:r>
            <w:r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‒</w:t>
            </w:r>
            <w:r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50-этаж</w:t>
            </w:r>
            <w:r w:rsidR="004303BE">
              <w:rPr>
                <w:sz w:val="24"/>
              </w:rPr>
              <w:t>-</w:t>
            </w:r>
            <w:r w:rsidRPr="00977A69">
              <w:rPr>
                <w:sz w:val="24"/>
              </w:rPr>
              <w:t>ные дома, в том числе с помещ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ниями общественного назнач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ния, автостоянками; подземные автостоянки; объекты благоус</w:t>
            </w:r>
            <w:r w:rsidRPr="00977A69">
              <w:rPr>
                <w:sz w:val="24"/>
              </w:rPr>
              <w:t>т</w:t>
            </w:r>
            <w:r w:rsidRPr="00977A69">
              <w:rPr>
                <w:sz w:val="24"/>
              </w:rPr>
              <w:t>ройства</w:t>
            </w:r>
          </w:p>
        </w:tc>
        <w:tc>
          <w:tcPr>
            <w:tcW w:w="643" w:type="pct"/>
          </w:tcPr>
          <w:p w:rsidR="00CE5EFA" w:rsidRPr="00977A69" w:rsidRDefault="00CE5EFA" w:rsidP="00CE5EFA">
            <w:pPr>
              <w:pStyle w:val="S9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0,1372</w:t>
            </w:r>
          </w:p>
        </w:tc>
        <w:tc>
          <w:tcPr>
            <w:tcW w:w="1214" w:type="pct"/>
          </w:tcPr>
          <w:p w:rsidR="00CE5EFA" w:rsidRPr="00977A69" w:rsidRDefault="00CE5EFA" w:rsidP="00484B8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Федер</w:t>
            </w:r>
            <w:r w:rsidRPr="00977A69">
              <w:rPr>
                <w:sz w:val="24"/>
              </w:rPr>
              <w:t>а</w:t>
            </w:r>
            <w:r w:rsidRPr="00977A69">
              <w:rPr>
                <w:sz w:val="24"/>
              </w:rPr>
              <w:t>ция, Новосибирская область, город Нов</w:t>
            </w:r>
            <w:r w:rsidRPr="00977A69">
              <w:rPr>
                <w:sz w:val="24"/>
              </w:rPr>
              <w:t>о</w:t>
            </w:r>
            <w:r w:rsidRPr="00977A69">
              <w:rPr>
                <w:sz w:val="24"/>
              </w:rPr>
              <w:t>сибирск, ул.</w:t>
            </w:r>
            <w:r>
              <w:rPr>
                <w:sz w:val="24"/>
              </w:rPr>
              <w:t> Фрунзе,</w:t>
            </w:r>
            <w:r w:rsidR="00484B82">
              <w:rPr>
                <w:sz w:val="24"/>
              </w:rPr>
              <w:t xml:space="preserve"> 218/1</w:t>
            </w:r>
          </w:p>
        </w:tc>
      </w:tr>
      <w:tr w:rsidR="004303BE" w:rsidRPr="004A4787" w:rsidTr="004303BE">
        <w:tc>
          <w:tcPr>
            <w:tcW w:w="492" w:type="pct"/>
            <w:tcBorders>
              <w:right w:val="nil"/>
            </w:tcBorders>
          </w:tcPr>
          <w:p w:rsidR="004303BE" w:rsidRPr="00977A69" w:rsidRDefault="004303BE" w:rsidP="00CE5EFA">
            <w:pPr>
              <w:pStyle w:val="S9"/>
              <w:ind w:firstLine="0"/>
              <w:jc w:val="center"/>
              <w:rPr>
                <w:sz w:val="24"/>
              </w:rPr>
            </w:pPr>
          </w:p>
        </w:tc>
        <w:tc>
          <w:tcPr>
            <w:tcW w:w="794" w:type="pct"/>
            <w:tcBorders>
              <w:left w:val="nil"/>
            </w:tcBorders>
          </w:tcPr>
          <w:p w:rsidR="004303BE" w:rsidRPr="00977A69" w:rsidRDefault="004303BE" w:rsidP="004303BE">
            <w:pPr>
              <w:pStyle w:val="S9"/>
              <w:ind w:firstLine="0"/>
              <w:rPr>
                <w:sz w:val="24"/>
              </w:rPr>
            </w:pPr>
            <w:r w:rsidRPr="00484B82">
              <w:rPr>
                <w:sz w:val="24"/>
              </w:rPr>
              <w:t>Итого:</w:t>
            </w:r>
          </w:p>
        </w:tc>
        <w:tc>
          <w:tcPr>
            <w:tcW w:w="1857" w:type="pct"/>
          </w:tcPr>
          <w:p w:rsidR="004303BE" w:rsidRDefault="004303BE" w:rsidP="00CE5EFA">
            <w:pPr>
              <w:pStyle w:val="S9"/>
              <w:ind w:firstLine="0"/>
              <w:rPr>
                <w:sz w:val="24"/>
              </w:rPr>
            </w:pPr>
          </w:p>
        </w:tc>
        <w:tc>
          <w:tcPr>
            <w:tcW w:w="643" w:type="pct"/>
          </w:tcPr>
          <w:p w:rsidR="004303BE" w:rsidRDefault="004303BE" w:rsidP="00CE5EFA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color w:val="000000"/>
                <w:sz w:val="24"/>
              </w:rPr>
              <w:t>45,7</w:t>
            </w:r>
            <w:r>
              <w:rPr>
                <w:color w:val="000000"/>
                <w:sz w:val="24"/>
              </w:rPr>
              <w:t>919</w:t>
            </w:r>
          </w:p>
        </w:tc>
        <w:tc>
          <w:tcPr>
            <w:tcW w:w="1214" w:type="pct"/>
          </w:tcPr>
          <w:p w:rsidR="004303BE" w:rsidRPr="00977A69" w:rsidRDefault="004303BE" w:rsidP="00484B82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2941B8" w:rsidRPr="004A4787" w:rsidRDefault="002941B8" w:rsidP="0062236C">
      <w:pPr>
        <w:pStyle w:val="S9"/>
        <w:jc w:val="center"/>
        <w:rPr>
          <w:color w:val="FF0000"/>
          <w:sz w:val="26"/>
          <w:szCs w:val="26"/>
        </w:rPr>
      </w:pPr>
    </w:p>
    <w:p w:rsidR="002941B8" w:rsidRDefault="002941B8" w:rsidP="002941B8">
      <w:pPr>
        <w:widowControl w:val="0"/>
        <w:tabs>
          <w:tab w:val="left" w:pos="1701"/>
        </w:tabs>
        <w:ind w:right="-3"/>
        <w:jc w:val="center"/>
        <w:rPr>
          <w:sz w:val="26"/>
          <w:szCs w:val="26"/>
        </w:rPr>
      </w:pPr>
      <w:r>
        <w:rPr>
          <w:sz w:val="26"/>
          <w:szCs w:val="26"/>
        </w:rPr>
        <w:t>______________</w:t>
      </w: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484B82" w:rsidRDefault="00484B82" w:rsidP="00FD1461">
      <w:pPr>
        <w:pStyle w:val="S9"/>
        <w:ind w:firstLine="0"/>
        <w:rPr>
          <w:sz w:val="20"/>
          <w:szCs w:val="20"/>
        </w:rPr>
      </w:pPr>
    </w:p>
    <w:p w:rsidR="002941B8" w:rsidRDefault="002941B8" w:rsidP="002941B8">
      <w:pPr>
        <w:pStyle w:val="a9"/>
        <w:jc w:val="center"/>
        <w:rPr>
          <w:sz w:val="26"/>
          <w:szCs w:val="26"/>
        </w:rPr>
        <w:sectPr w:rsidR="002941B8" w:rsidSect="00A53393">
          <w:pgSz w:w="11906" w:h="16838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2941B8" w:rsidRPr="00484B82" w:rsidRDefault="002941B8" w:rsidP="005C41BF">
      <w:pPr>
        <w:pStyle w:val="a9"/>
        <w:ind w:left="6096" w:firstLine="0"/>
        <w:rPr>
          <w:sz w:val="24"/>
          <w:szCs w:val="24"/>
        </w:rPr>
      </w:pPr>
      <w:r w:rsidRPr="00484B82">
        <w:rPr>
          <w:sz w:val="24"/>
          <w:szCs w:val="24"/>
        </w:rPr>
        <w:lastRenderedPageBreak/>
        <w:t xml:space="preserve">Приложение 2 </w:t>
      </w:r>
    </w:p>
    <w:p w:rsidR="002941B8" w:rsidRPr="00484B82" w:rsidRDefault="002941B8" w:rsidP="005C41BF">
      <w:pPr>
        <w:pStyle w:val="a9"/>
        <w:ind w:left="6096" w:firstLine="0"/>
        <w:rPr>
          <w:sz w:val="24"/>
          <w:szCs w:val="24"/>
        </w:rPr>
      </w:pPr>
      <w:proofErr w:type="gramStart"/>
      <w:r w:rsidRPr="00484B82">
        <w:rPr>
          <w:sz w:val="24"/>
          <w:szCs w:val="24"/>
        </w:rPr>
        <w:t xml:space="preserve">к чертежу межевания территории </w:t>
      </w:r>
      <w:r w:rsidR="00CC7CDF">
        <w:rPr>
          <w:sz w:val="24"/>
          <w:szCs w:val="24"/>
        </w:rPr>
        <w:br/>
      </w:r>
      <w:r w:rsidRPr="00484B82">
        <w:rPr>
          <w:sz w:val="24"/>
          <w:szCs w:val="24"/>
        </w:rPr>
        <w:t>с отображением красных линий, у</w:t>
      </w:r>
      <w:r w:rsidRPr="00484B82">
        <w:rPr>
          <w:sz w:val="24"/>
          <w:szCs w:val="24"/>
        </w:rPr>
        <w:t>т</w:t>
      </w:r>
      <w:r w:rsidRPr="00484B82">
        <w:rPr>
          <w:sz w:val="24"/>
          <w:szCs w:val="24"/>
        </w:rPr>
        <w:t>вержденных в составе проекта пл</w:t>
      </w:r>
      <w:r w:rsidRPr="00484B82">
        <w:rPr>
          <w:sz w:val="24"/>
          <w:szCs w:val="24"/>
        </w:rPr>
        <w:t>а</w:t>
      </w:r>
      <w:r w:rsidRPr="00484B82">
        <w:rPr>
          <w:sz w:val="24"/>
          <w:szCs w:val="24"/>
        </w:rPr>
        <w:t>нировки территории, линий отступа от красных линий в целях определ</w:t>
      </w:r>
      <w:r w:rsidRPr="00484B82">
        <w:rPr>
          <w:sz w:val="24"/>
          <w:szCs w:val="24"/>
        </w:rPr>
        <w:t>е</w:t>
      </w:r>
      <w:r w:rsidRPr="00484B82">
        <w:rPr>
          <w:sz w:val="24"/>
          <w:szCs w:val="24"/>
        </w:rPr>
        <w:t>ния места допустимого размещения зданий, строений, сооружений, гр</w:t>
      </w:r>
      <w:r w:rsidRPr="00484B82">
        <w:rPr>
          <w:sz w:val="24"/>
          <w:szCs w:val="24"/>
        </w:rPr>
        <w:t>а</w:t>
      </w:r>
      <w:r w:rsidRPr="00484B82">
        <w:rPr>
          <w:sz w:val="24"/>
          <w:szCs w:val="24"/>
        </w:rPr>
        <w:t>ниц образуемых и изменяемых з</w:t>
      </w:r>
      <w:r w:rsidRPr="00484B82">
        <w:rPr>
          <w:sz w:val="24"/>
          <w:szCs w:val="24"/>
        </w:rPr>
        <w:t>е</w:t>
      </w:r>
      <w:r w:rsidRPr="00484B82">
        <w:rPr>
          <w:sz w:val="24"/>
          <w:szCs w:val="24"/>
        </w:rPr>
        <w:t>мельных участков на кадастровом плане территории, условных ном</w:t>
      </w:r>
      <w:r w:rsidRPr="00484B82">
        <w:rPr>
          <w:sz w:val="24"/>
          <w:szCs w:val="24"/>
        </w:rPr>
        <w:t>е</w:t>
      </w:r>
      <w:r w:rsidRPr="00484B82">
        <w:rPr>
          <w:sz w:val="24"/>
          <w:szCs w:val="24"/>
        </w:rPr>
        <w:t>ров образуемых земельных участков, границ территорий объектов кул</w:t>
      </w:r>
      <w:r w:rsidRPr="00484B82">
        <w:rPr>
          <w:sz w:val="24"/>
          <w:szCs w:val="24"/>
        </w:rPr>
        <w:t>ь</w:t>
      </w:r>
      <w:r w:rsidRPr="00484B82">
        <w:rPr>
          <w:sz w:val="24"/>
          <w:szCs w:val="24"/>
        </w:rPr>
        <w:t>турного наследия, границ зон с ос</w:t>
      </w:r>
      <w:r w:rsidRPr="00484B82">
        <w:rPr>
          <w:sz w:val="24"/>
          <w:szCs w:val="24"/>
        </w:rPr>
        <w:t>о</w:t>
      </w:r>
      <w:r w:rsidRPr="00484B82">
        <w:rPr>
          <w:sz w:val="24"/>
          <w:szCs w:val="24"/>
        </w:rPr>
        <w:t>быми условиями использования те</w:t>
      </w:r>
      <w:r w:rsidRPr="00484B82">
        <w:rPr>
          <w:sz w:val="24"/>
          <w:szCs w:val="24"/>
        </w:rPr>
        <w:t>р</w:t>
      </w:r>
      <w:r w:rsidRPr="00484B82">
        <w:rPr>
          <w:sz w:val="24"/>
          <w:szCs w:val="24"/>
        </w:rPr>
        <w:t>риторий, границ зон действия пу</w:t>
      </w:r>
      <w:r w:rsidRPr="00484B82">
        <w:rPr>
          <w:sz w:val="24"/>
          <w:szCs w:val="24"/>
        </w:rPr>
        <w:t>б</w:t>
      </w:r>
      <w:r w:rsidRPr="00484B82">
        <w:rPr>
          <w:sz w:val="24"/>
          <w:szCs w:val="24"/>
        </w:rPr>
        <w:t>личных сервитутов</w:t>
      </w:r>
      <w:proofErr w:type="gramEnd"/>
    </w:p>
    <w:p w:rsidR="005C41BF" w:rsidRDefault="005C41BF" w:rsidP="002941B8">
      <w:pPr>
        <w:pStyle w:val="a9"/>
        <w:ind w:left="5670" w:firstLine="0"/>
        <w:rPr>
          <w:sz w:val="24"/>
          <w:szCs w:val="24"/>
        </w:rPr>
      </w:pPr>
    </w:p>
    <w:p w:rsidR="002941B8" w:rsidRPr="00484B82" w:rsidRDefault="002941B8" w:rsidP="002941B8">
      <w:pPr>
        <w:pStyle w:val="a9"/>
        <w:ind w:left="5670" w:firstLine="0"/>
        <w:rPr>
          <w:sz w:val="24"/>
          <w:szCs w:val="24"/>
        </w:rPr>
      </w:pPr>
      <w:r w:rsidRPr="00484B82">
        <w:rPr>
          <w:sz w:val="24"/>
          <w:szCs w:val="24"/>
        </w:rPr>
        <w:t xml:space="preserve"> </w:t>
      </w:r>
    </w:p>
    <w:p w:rsidR="002941B8" w:rsidRPr="00484B82" w:rsidRDefault="002941B8" w:rsidP="005C41BF">
      <w:pPr>
        <w:pStyle w:val="S9"/>
        <w:ind w:firstLine="0"/>
        <w:jc w:val="center"/>
        <w:rPr>
          <w:sz w:val="24"/>
        </w:rPr>
      </w:pPr>
      <w:r w:rsidRPr="00484B82">
        <w:rPr>
          <w:sz w:val="24"/>
        </w:rPr>
        <w:t>ПЕРЕЧЕНЬ</w:t>
      </w:r>
    </w:p>
    <w:p w:rsidR="00B46CAA" w:rsidRPr="00484B82" w:rsidRDefault="002941B8" w:rsidP="005C41BF">
      <w:pPr>
        <w:pStyle w:val="S9"/>
        <w:ind w:firstLine="0"/>
        <w:jc w:val="center"/>
        <w:rPr>
          <w:sz w:val="24"/>
        </w:rPr>
      </w:pPr>
      <w:r w:rsidRPr="00484B82">
        <w:rPr>
          <w:sz w:val="24"/>
        </w:rPr>
        <w:t xml:space="preserve"> образуемых земельных участков, которые после образования</w:t>
      </w:r>
      <w:r w:rsidR="00B46CAA" w:rsidRPr="00484B82">
        <w:rPr>
          <w:sz w:val="24"/>
        </w:rPr>
        <w:t xml:space="preserve"> </w:t>
      </w:r>
      <w:r w:rsidRPr="00484B82">
        <w:rPr>
          <w:sz w:val="24"/>
        </w:rPr>
        <w:t xml:space="preserve">будут относиться </w:t>
      </w:r>
    </w:p>
    <w:p w:rsidR="002941B8" w:rsidRPr="00484B82" w:rsidRDefault="002941B8" w:rsidP="005C41BF">
      <w:pPr>
        <w:pStyle w:val="S9"/>
        <w:ind w:firstLine="0"/>
        <w:jc w:val="center"/>
        <w:rPr>
          <w:sz w:val="24"/>
        </w:rPr>
      </w:pPr>
      <w:r w:rsidRPr="00484B82">
        <w:rPr>
          <w:sz w:val="24"/>
        </w:rPr>
        <w:t>к территориям общего пользования или имуществу общего пользования</w:t>
      </w:r>
    </w:p>
    <w:p w:rsidR="002941B8" w:rsidRPr="00484B82" w:rsidRDefault="002941B8" w:rsidP="002941B8">
      <w:pPr>
        <w:pStyle w:val="S9"/>
        <w:jc w:val="center"/>
        <w:rPr>
          <w:color w:val="FF0000"/>
          <w:sz w:val="24"/>
        </w:rPr>
      </w:pPr>
    </w:p>
    <w:tbl>
      <w:tblPr>
        <w:tblW w:w="4891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4"/>
        <w:gridCol w:w="1616"/>
        <w:gridCol w:w="3901"/>
        <w:gridCol w:w="1210"/>
        <w:gridCol w:w="2116"/>
      </w:tblGrid>
      <w:tr w:rsidR="001F0E4C" w:rsidRPr="00484B82" w:rsidTr="005C41BF">
        <w:trPr>
          <w:tblHeader/>
        </w:trPr>
        <w:tc>
          <w:tcPr>
            <w:tcW w:w="541" w:type="pct"/>
          </w:tcPr>
          <w:p w:rsidR="001F0E4C" w:rsidRPr="00484B82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484B82">
              <w:rPr>
                <w:sz w:val="24"/>
              </w:rPr>
              <w:t>Усло</w:t>
            </w:r>
            <w:r w:rsidRPr="00484B82">
              <w:rPr>
                <w:sz w:val="24"/>
              </w:rPr>
              <w:t>в</w:t>
            </w:r>
            <w:r w:rsidRPr="00484B82">
              <w:rPr>
                <w:sz w:val="24"/>
              </w:rPr>
              <w:t>ный номер земел</w:t>
            </w:r>
            <w:r w:rsidRPr="00484B82">
              <w:rPr>
                <w:sz w:val="24"/>
              </w:rPr>
              <w:t>ь</w:t>
            </w:r>
            <w:r w:rsidRPr="00484B82">
              <w:rPr>
                <w:sz w:val="24"/>
              </w:rPr>
              <w:t>ного участка на че</w:t>
            </w:r>
            <w:r w:rsidRPr="00484B82">
              <w:rPr>
                <w:sz w:val="24"/>
              </w:rPr>
              <w:t>р</w:t>
            </w:r>
            <w:r w:rsidRPr="00484B82">
              <w:rPr>
                <w:sz w:val="24"/>
              </w:rPr>
              <w:t>теже</w:t>
            </w:r>
          </w:p>
        </w:tc>
        <w:tc>
          <w:tcPr>
            <w:tcW w:w="815" w:type="pct"/>
          </w:tcPr>
          <w:p w:rsidR="005C41B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 xml:space="preserve">Учетный </w:t>
            </w:r>
          </w:p>
          <w:p w:rsidR="005C41B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 xml:space="preserve">номер </w:t>
            </w:r>
          </w:p>
          <w:p w:rsidR="001F0E4C" w:rsidRPr="00484B82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484B82">
              <w:rPr>
                <w:sz w:val="24"/>
              </w:rPr>
              <w:t>кадастрового квартала</w:t>
            </w:r>
          </w:p>
        </w:tc>
        <w:tc>
          <w:tcPr>
            <w:tcW w:w="1967" w:type="pct"/>
          </w:tcPr>
          <w:p w:rsidR="005C41B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 xml:space="preserve">Вид разрешенного использования образуемых земельных участков </w:t>
            </w:r>
          </w:p>
          <w:p w:rsidR="005C41B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 xml:space="preserve">в соответствии с проектом </w:t>
            </w:r>
          </w:p>
          <w:p w:rsidR="001F0E4C" w:rsidRPr="00484B82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484B82">
              <w:rPr>
                <w:sz w:val="24"/>
              </w:rPr>
              <w:t>планировки территории</w:t>
            </w:r>
          </w:p>
        </w:tc>
        <w:tc>
          <w:tcPr>
            <w:tcW w:w="610" w:type="pct"/>
          </w:tcPr>
          <w:p w:rsidR="001F0E4C" w:rsidRPr="00484B82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>Площадь земел</w:t>
            </w:r>
            <w:r w:rsidRPr="00484B82">
              <w:rPr>
                <w:sz w:val="24"/>
              </w:rPr>
              <w:t>ь</w:t>
            </w:r>
            <w:r w:rsidRPr="00484B82">
              <w:rPr>
                <w:sz w:val="24"/>
              </w:rPr>
              <w:t>ного уч</w:t>
            </w:r>
            <w:r w:rsidRPr="00484B82">
              <w:rPr>
                <w:sz w:val="24"/>
              </w:rPr>
              <w:t>а</w:t>
            </w:r>
            <w:r w:rsidRPr="00484B82">
              <w:rPr>
                <w:sz w:val="24"/>
              </w:rPr>
              <w:t xml:space="preserve">стка, </w:t>
            </w:r>
          </w:p>
          <w:p w:rsidR="001F0E4C" w:rsidRPr="00484B82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>га</w:t>
            </w:r>
          </w:p>
        </w:tc>
        <w:tc>
          <w:tcPr>
            <w:tcW w:w="1067" w:type="pct"/>
          </w:tcPr>
          <w:p w:rsidR="005C41B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 xml:space="preserve">Адрес </w:t>
            </w:r>
          </w:p>
          <w:p w:rsidR="005C41BF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 xml:space="preserve">земельного </w:t>
            </w:r>
          </w:p>
          <w:p w:rsidR="001F0E4C" w:rsidRPr="00484B82" w:rsidRDefault="001F0E4C" w:rsidP="00AD68CF">
            <w:pPr>
              <w:pStyle w:val="S9"/>
              <w:ind w:firstLine="0"/>
              <w:jc w:val="center"/>
              <w:rPr>
                <w:color w:val="FF0000"/>
                <w:sz w:val="24"/>
              </w:rPr>
            </w:pPr>
            <w:r w:rsidRPr="00484B82">
              <w:rPr>
                <w:sz w:val="24"/>
              </w:rPr>
              <w:t>участка</w:t>
            </w:r>
          </w:p>
        </w:tc>
      </w:tr>
    </w:tbl>
    <w:p w:rsidR="002941B8" w:rsidRPr="005C41BF" w:rsidRDefault="002941B8" w:rsidP="002941B8">
      <w:pPr>
        <w:pStyle w:val="2"/>
        <w:numPr>
          <w:ilvl w:val="0"/>
          <w:numId w:val="0"/>
        </w:numPr>
        <w:ind w:left="792"/>
        <w:rPr>
          <w:sz w:val="2"/>
          <w:szCs w:val="2"/>
        </w:rPr>
      </w:pPr>
    </w:p>
    <w:tbl>
      <w:tblPr>
        <w:tblW w:w="4891" w:type="pct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7"/>
        <w:gridCol w:w="1613"/>
        <w:gridCol w:w="3903"/>
        <w:gridCol w:w="1200"/>
        <w:gridCol w:w="2124"/>
      </w:tblGrid>
      <w:tr w:rsidR="001F0E4C" w:rsidRPr="00484B82" w:rsidTr="005C41BF">
        <w:trPr>
          <w:tblHeader/>
        </w:trPr>
        <w:tc>
          <w:tcPr>
            <w:tcW w:w="543" w:type="pct"/>
          </w:tcPr>
          <w:p w:rsidR="001F0E4C" w:rsidRPr="00484B82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484B82">
              <w:rPr>
                <w:sz w:val="24"/>
                <w:lang w:val="en-US"/>
              </w:rPr>
              <w:t>1</w:t>
            </w:r>
          </w:p>
        </w:tc>
        <w:tc>
          <w:tcPr>
            <w:tcW w:w="813" w:type="pct"/>
          </w:tcPr>
          <w:p w:rsidR="001F0E4C" w:rsidRPr="00484B82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484B82">
              <w:rPr>
                <w:sz w:val="24"/>
                <w:lang w:val="en-US"/>
              </w:rPr>
              <w:t>2</w:t>
            </w:r>
          </w:p>
        </w:tc>
        <w:tc>
          <w:tcPr>
            <w:tcW w:w="1968" w:type="pct"/>
          </w:tcPr>
          <w:p w:rsidR="001F0E4C" w:rsidRPr="00484B82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484B82">
              <w:rPr>
                <w:sz w:val="24"/>
                <w:lang w:val="en-US"/>
              </w:rPr>
              <w:t>3</w:t>
            </w:r>
          </w:p>
        </w:tc>
        <w:tc>
          <w:tcPr>
            <w:tcW w:w="605" w:type="pct"/>
          </w:tcPr>
          <w:p w:rsidR="001F0E4C" w:rsidRPr="00484B82" w:rsidRDefault="001F0E4C" w:rsidP="00AD68CF">
            <w:pPr>
              <w:pStyle w:val="S9"/>
              <w:ind w:firstLine="0"/>
              <w:jc w:val="center"/>
              <w:rPr>
                <w:sz w:val="24"/>
                <w:lang w:val="en-US"/>
              </w:rPr>
            </w:pPr>
            <w:r w:rsidRPr="00484B82">
              <w:rPr>
                <w:sz w:val="24"/>
                <w:lang w:val="en-US"/>
              </w:rPr>
              <w:t>4</w:t>
            </w:r>
          </w:p>
        </w:tc>
        <w:tc>
          <w:tcPr>
            <w:tcW w:w="1071" w:type="pct"/>
          </w:tcPr>
          <w:p w:rsidR="001F0E4C" w:rsidRPr="00484B82" w:rsidRDefault="001F0E4C" w:rsidP="00AD68CF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>5</w:t>
            </w:r>
          </w:p>
        </w:tc>
      </w:tr>
      <w:tr w:rsidR="00484B82" w:rsidRPr="00484B82" w:rsidTr="005C41BF">
        <w:tc>
          <w:tcPr>
            <w:tcW w:w="543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ЗУ10</w:t>
            </w:r>
          </w:p>
        </w:tc>
        <w:tc>
          <w:tcPr>
            <w:tcW w:w="813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968" w:type="pct"/>
          </w:tcPr>
          <w:p w:rsidR="00484B82" w:rsidRPr="00977A69" w:rsidRDefault="00484B82" w:rsidP="00484B8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05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1,6768</w:t>
            </w:r>
          </w:p>
        </w:tc>
        <w:tc>
          <w:tcPr>
            <w:tcW w:w="1071" w:type="pct"/>
          </w:tcPr>
          <w:p w:rsidR="00484B82" w:rsidRPr="00977A69" w:rsidRDefault="00484B82" w:rsidP="00484B8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рация,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бирская область, город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бирск, ул. Фрунзе, (212)</w:t>
            </w:r>
          </w:p>
        </w:tc>
      </w:tr>
      <w:tr w:rsidR="00484B82" w:rsidRPr="00484B82" w:rsidTr="005C41BF">
        <w:tc>
          <w:tcPr>
            <w:tcW w:w="543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ЗУ11</w:t>
            </w:r>
          </w:p>
        </w:tc>
        <w:tc>
          <w:tcPr>
            <w:tcW w:w="813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968" w:type="pct"/>
          </w:tcPr>
          <w:p w:rsidR="00484B82" w:rsidRPr="00977A69" w:rsidRDefault="00484B82" w:rsidP="00484B82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05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0,2924</w:t>
            </w:r>
          </w:p>
        </w:tc>
        <w:tc>
          <w:tcPr>
            <w:tcW w:w="1071" w:type="pct"/>
          </w:tcPr>
          <w:p w:rsidR="00484B82" w:rsidRPr="00977A69" w:rsidRDefault="00484B82" w:rsidP="00484B8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рация,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бирская область, город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бирск, ул. Фрунзе, (204)</w:t>
            </w:r>
          </w:p>
        </w:tc>
      </w:tr>
      <w:tr w:rsidR="00484B82" w:rsidRPr="00484B82" w:rsidTr="005C41BF">
        <w:tc>
          <w:tcPr>
            <w:tcW w:w="543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ЗУ12</w:t>
            </w:r>
          </w:p>
        </w:tc>
        <w:tc>
          <w:tcPr>
            <w:tcW w:w="813" w:type="pct"/>
          </w:tcPr>
          <w:p w:rsidR="00484B82" w:rsidRPr="00977A69" w:rsidRDefault="00484B82" w:rsidP="00484B82">
            <w:pPr>
              <w:pStyle w:val="S9"/>
              <w:ind w:firstLine="0"/>
              <w:rPr>
                <w:color w:val="FF0000"/>
                <w:sz w:val="24"/>
              </w:rPr>
            </w:pPr>
            <w:r w:rsidRPr="00977A69">
              <w:rPr>
                <w:sz w:val="24"/>
                <w:lang w:val="en-US"/>
              </w:rPr>
              <w:t>54:35:</w:t>
            </w:r>
            <w:r w:rsidRPr="00977A69">
              <w:rPr>
                <w:sz w:val="24"/>
              </w:rPr>
              <w:t>071001</w:t>
            </w:r>
          </w:p>
        </w:tc>
        <w:tc>
          <w:tcPr>
            <w:tcW w:w="1968" w:type="pct"/>
          </w:tcPr>
          <w:p w:rsidR="00484B82" w:rsidRPr="00977A69" w:rsidRDefault="00484B82" w:rsidP="00484B82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05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0,9205</w:t>
            </w:r>
          </w:p>
        </w:tc>
        <w:tc>
          <w:tcPr>
            <w:tcW w:w="1071" w:type="pct"/>
          </w:tcPr>
          <w:p w:rsidR="00484B82" w:rsidRPr="00977A69" w:rsidRDefault="00484B82" w:rsidP="00484B82">
            <w:pPr>
              <w:pStyle w:val="S9"/>
              <w:ind w:firstLine="0"/>
              <w:rPr>
                <w:color w:val="FF0000"/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Фед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рация,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бирская область, город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бирск, ул. Фрунзе, (200)</w:t>
            </w:r>
          </w:p>
        </w:tc>
      </w:tr>
      <w:tr w:rsidR="00484B82" w:rsidRPr="00484B82" w:rsidTr="005C41BF">
        <w:tc>
          <w:tcPr>
            <w:tcW w:w="543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ЗУ17</w:t>
            </w:r>
          </w:p>
        </w:tc>
        <w:tc>
          <w:tcPr>
            <w:tcW w:w="813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968" w:type="pct"/>
          </w:tcPr>
          <w:p w:rsidR="00484B82" w:rsidRPr="00977A69" w:rsidRDefault="00484B82" w:rsidP="00484B82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05" w:type="pct"/>
          </w:tcPr>
          <w:p w:rsidR="00484B82" w:rsidRPr="00977A69" w:rsidRDefault="00484B82" w:rsidP="00484B82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0,6242</w:t>
            </w:r>
          </w:p>
        </w:tc>
        <w:tc>
          <w:tcPr>
            <w:tcW w:w="1071" w:type="pct"/>
          </w:tcPr>
          <w:p w:rsidR="00484B82" w:rsidRPr="00977A69" w:rsidRDefault="00484B82" w:rsidP="005C41BF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рация,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бирская область, город Новос</w:t>
            </w:r>
            <w:r w:rsidRPr="00977A69">
              <w:rPr>
                <w:sz w:val="24"/>
              </w:rPr>
              <w:t>и</w:t>
            </w:r>
            <w:r>
              <w:rPr>
                <w:sz w:val="24"/>
              </w:rPr>
              <w:lastRenderedPageBreak/>
              <w:t xml:space="preserve">бирск, </w:t>
            </w:r>
            <w:r w:rsidRPr="00977A69">
              <w:rPr>
                <w:sz w:val="24"/>
              </w:rPr>
              <w:t>ул.</w:t>
            </w:r>
            <w:r w:rsidR="005C41BF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(21)</w:t>
            </w:r>
          </w:p>
        </w:tc>
      </w:tr>
      <w:tr w:rsidR="00F96B25" w:rsidRPr="00484B82" w:rsidTr="005C41BF">
        <w:tc>
          <w:tcPr>
            <w:tcW w:w="543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lastRenderedPageBreak/>
              <w:t>ЗУ</w:t>
            </w:r>
            <w:r w:rsidRPr="00977A69">
              <w:rPr>
                <w:noProof/>
                <w:sz w:val="24"/>
              </w:rPr>
              <w:t>28</w:t>
            </w:r>
          </w:p>
        </w:tc>
        <w:tc>
          <w:tcPr>
            <w:tcW w:w="813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968" w:type="pct"/>
          </w:tcPr>
          <w:p w:rsidR="00F96B25" w:rsidRPr="00977A69" w:rsidRDefault="00F96B25" w:rsidP="00F96B2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05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0,6658</w:t>
            </w:r>
          </w:p>
        </w:tc>
        <w:tc>
          <w:tcPr>
            <w:tcW w:w="1071" w:type="pct"/>
          </w:tcPr>
          <w:p w:rsidR="00F96B25" w:rsidRPr="00977A69" w:rsidRDefault="00F96B25" w:rsidP="00F96B2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рация,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бирская область, город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бирск, ул. Фрунзе, (208)</w:t>
            </w:r>
          </w:p>
        </w:tc>
      </w:tr>
      <w:tr w:rsidR="00F96B25" w:rsidRPr="00484B82" w:rsidTr="005C41BF">
        <w:tc>
          <w:tcPr>
            <w:tcW w:w="543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29</w:t>
            </w:r>
          </w:p>
        </w:tc>
        <w:tc>
          <w:tcPr>
            <w:tcW w:w="813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968" w:type="pct"/>
          </w:tcPr>
          <w:p w:rsidR="00F96B25" w:rsidRPr="00977A69" w:rsidRDefault="00F96B25" w:rsidP="00F96B25">
            <w:pPr>
              <w:pStyle w:val="S9"/>
              <w:ind w:firstLine="0"/>
              <w:rPr>
                <w:rFonts w:eastAsia="Calibri"/>
                <w:sz w:val="24"/>
                <w:highlight w:val="yellow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05" w:type="pct"/>
            <w:shd w:val="clear" w:color="auto" w:fill="auto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0,2996</w:t>
            </w:r>
          </w:p>
        </w:tc>
        <w:tc>
          <w:tcPr>
            <w:tcW w:w="1071" w:type="pct"/>
          </w:tcPr>
          <w:p w:rsidR="00F96B25" w:rsidRPr="00977A69" w:rsidRDefault="00F96B25" w:rsidP="00F96B25">
            <w:pPr>
              <w:pStyle w:val="S9"/>
              <w:ind w:firstLine="0"/>
              <w:rPr>
                <w:sz w:val="24"/>
                <w:highlight w:val="yellow"/>
              </w:rPr>
            </w:pPr>
            <w:r w:rsidRPr="00977A69">
              <w:rPr>
                <w:sz w:val="24"/>
              </w:rPr>
              <w:t>Российская Фед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рация,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бирская область, город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бирск, ул. Фрунзе, (220а)</w:t>
            </w:r>
          </w:p>
        </w:tc>
      </w:tr>
      <w:tr w:rsidR="00F96B25" w:rsidRPr="00484B82" w:rsidTr="005C41BF">
        <w:tc>
          <w:tcPr>
            <w:tcW w:w="543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37</w:t>
            </w:r>
          </w:p>
        </w:tc>
        <w:tc>
          <w:tcPr>
            <w:tcW w:w="813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968" w:type="pct"/>
          </w:tcPr>
          <w:p w:rsidR="00F96B25" w:rsidRPr="00977A69" w:rsidRDefault="00F96B25" w:rsidP="00F96B2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05" w:type="pct"/>
            <w:shd w:val="clear" w:color="auto" w:fill="auto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0,2220</w:t>
            </w:r>
          </w:p>
        </w:tc>
        <w:tc>
          <w:tcPr>
            <w:tcW w:w="1071" w:type="pct"/>
          </w:tcPr>
          <w:p w:rsidR="00F96B25" w:rsidRPr="00977A69" w:rsidRDefault="00F96B25" w:rsidP="005C41BF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рация,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бирская область, город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бирск, ул.</w:t>
            </w:r>
            <w:r w:rsidR="005C41BF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Миха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ла Кулагина, (29)</w:t>
            </w:r>
          </w:p>
        </w:tc>
      </w:tr>
      <w:tr w:rsidR="00F96B25" w:rsidRPr="00484B82" w:rsidTr="005C41BF">
        <w:tc>
          <w:tcPr>
            <w:tcW w:w="543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41</w:t>
            </w:r>
          </w:p>
        </w:tc>
        <w:tc>
          <w:tcPr>
            <w:tcW w:w="813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968" w:type="pct"/>
          </w:tcPr>
          <w:p w:rsidR="00F96B25" w:rsidRPr="00977A69" w:rsidRDefault="00F96B25" w:rsidP="00F96B2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Озелененные территории общего пользования</w:t>
            </w:r>
          </w:p>
        </w:tc>
        <w:tc>
          <w:tcPr>
            <w:tcW w:w="605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0,0384</w:t>
            </w:r>
          </w:p>
        </w:tc>
        <w:tc>
          <w:tcPr>
            <w:tcW w:w="1071" w:type="pct"/>
          </w:tcPr>
          <w:p w:rsidR="00F96B25" w:rsidRPr="00977A69" w:rsidRDefault="00F96B25" w:rsidP="005C41BF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рация,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бирская область, город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бирск, микрора</w:t>
            </w:r>
            <w:r w:rsidRPr="00977A69">
              <w:rPr>
                <w:sz w:val="24"/>
              </w:rPr>
              <w:t>й</w:t>
            </w:r>
            <w:r w:rsidRPr="00977A69">
              <w:rPr>
                <w:sz w:val="24"/>
              </w:rPr>
              <w:t xml:space="preserve">он </w:t>
            </w:r>
            <w:proofErr w:type="spellStart"/>
            <w:r w:rsidRPr="00977A69">
              <w:rPr>
                <w:sz w:val="24"/>
              </w:rPr>
              <w:t>Закаменский</w:t>
            </w:r>
            <w:proofErr w:type="spellEnd"/>
            <w:r w:rsidRPr="00977A69">
              <w:rPr>
                <w:sz w:val="24"/>
              </w:rPr>
              <w:t>,</w:t>
            </w:r>
            <w:r w:rsidR="005C41BF">
              <w:rPr>
                <w:sz w:val="24"/>
              </w:rPr>
              <w:t xml:space="preserve"> </w:t>
            </w:r>
            <w:r w:rsidRPr="00977A69">
              <w:rPr>
                <w:sz w:val="24"/>
              </w:rPr>
              <w:t>(18)</w:t>
            </w:r>
          </w:p>
        </w:tc>
      </w:tr>
      <w:tr w:rsidR="00F96B25" w:rsidRPr="00484B82" w:rsidTr="005C41BF">
        <w:tc>
          <w:tcPr>
            <w:tcW w:w="543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noProof/>
                <w:sz w:val="24"/>
              </w:rPr>
            </w:pPr>
            <w:r w:rsidRPr="00977A69">
              <w:rPr>
                <w:sz w:val="24"/>
              </w:rPr>
              <w:t>ЗУ</w:t>
            </w:r>
            <w:r w:rsidRPr="00977A69">
              <w:rPr>
                <w:noProof/>
                <w:sz w:val="24"/>
              </w:rPr>
              <w:t>42</w:t>
            </w:r>
          </w:p>
        </w:tc>
        <w:tc>
          <w:tcPr>
            <w:tcW w:w="813" w:type="pct"/>
            <w:tcBorders>
              <w:bottom w:val="single" w:sz="4" w:space="0" w:color="000000"/>
            </w:tcBorders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54:35:071001</w:t>
            </w:r>
          </w:p>
        </w:tc>
        <w:tc>
          <w:tcPr>
            <w:tcW w:w="1968" w:type="pct"/>
          </w:tcPr>
          <w:p w:rsidR="00F96B25" w:rsidRPr="00977A69" w:rsidRDefault="00F96B25" w:rsidP="00F96B25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77A69">
              <w:rPr>
                <w:sz w:val="24"/>
              </w:rPr>
              <w:t>Автомобильные дороги общего пользования</w:t>
            </w:r>
          </w:p>
        </w:tc>
        <w:tc>
          <w:tcPr>
            <w:tcW w:w="605" w:type="pct"/>
          </w:tcPr>
          <w:p w:rsidR="00F96B25" w:rsidRPr="00977A69" w:rsidRDefault="00F96B25" w:rsidP="00F96B25">
            <w:pPr>
              <w:pStyle w:val="S9"/>
              <w:ind w:firstLine="0"/>
              <w:jc w:val="center"/>
              <w:rPr>
                <w:sz w:val="24"/>
              </w:rPr>
            </w:pPr>
            <w:r w:rsidRPr="00977A69">
              <w:rPr>
                <w:sz w:val="24"/>
              </w:rPr>
              <w:t>0,1456</w:t>
            </w:r>
          </w:p>
        </w:tc>
        <w:tc>
          <w:tcPr>
            <w:tcW w:w="1071" w:type="pct"/>
          </w:tcPr>
          <w:p w:rsidR="00F96B25" w:rsidRPr="00977A69" w:rsidRDefault="00F96B25" w:rsidP="00F96B25">
            <w:pPr>
              <w:pStyle w:val="S9"/>
              <w:ind w:firstLine="0"/>
              <w:rPr>
                <w:sz w:val="24"/>
              </w:rPr>
            </w:pPr>
            <w:r w:rsidRPr="00977A69">
              <w:rPr>
                <w:sz w:val="24"/>
              </w:rPr>
              <w:t>Российская Фед</w:t>
            </w:r>
            <w:r w:rsidRPr="00977A69">
              <w:rPr>
                <w:sz w:val="24"/>
              </w:rPr>
              <w:t>е</w:t>
            </w:r>
            <w:r w:rsidRPr="00977A69">
              <w:rPr>
                <w:sz w:val="24"/>
              </w:rPr>
              <w:t>рация,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бирская область, город Новос</w:t>
            </w:r>
            <w:r w:rsidRPr="00977A69">
              <w:rPr>
                <w:sz w:val="24"/>
              </w:rPr>
              <w:t>и</w:t>
            </w:r>
            <w:r w:rsidRPr="00977A69">
              <w:rPr>
                <w:sz w:val="24"/>
              </w:rPr>
              <w:t>бирск, ул.</w:t>
            </w:r>
            <w:r>
              <w:rPr>
                <w:sz w:val="24"/>
              </w:rPr>
              <w:t> </w:t>
            </w:r>
            <w:r w:rsidRPr="00977A69">
              <w:rPr>
                <w:sz w:val="24"/>
              </w:rPr>
              <w:t>Фрунзе, (222)</w:t>
            </w:r>
          </w:p>
        </w:tc>
      </w:tr>
      <w:tr w:rsidR="005C41BF" w:rsidRPr="00484B82" w:rsidTr="005C41BF">
        <w:tc>
          <w:tcPr>
            <w:tcW w:w="543" w:type="pct"/>
            <w:tcBorders>
              <w:right w:val="nil"/>
            </w:tcBorders>
          </w:tcPr>
          <w:p w:rsidR="005C41BF" w:rsidRPr="00977A69" w:rsidRDefault="005C41BF" w:rsidP="00F96B25">
            <w:pPr>
              <w:pStyle w:val="S9"/>
              <w:ind w:firstLine="0"/>
              <w:jc w:val="center"/>
              <w:rPr>
                <w:sz w:val="24"/>
              </w:rPr>
            </w:pPr>
          </w:p>
        </w:tc>
        <w:tc>
          <w:tcPr>
            <w:tcW w:w="813" w:type="pct"/>
            <w:tcBorders>
              <w:left w:val="nil"/>
            </w:tcBorders>
          </w:tcPr>
          <w:p w:rsidR="005C41BF" w:rsidRPr="00977A69" w:rsidRDefault="005C41BF" w:rsidP="005C41BF">
            <w:pPr>
              <w:pStyle w:val="S9"/>
              <w:ind w:firstLine="0"/>
              <w:rPr>
                <w:sz w:val="24"/>
              </w:rPr>
            </w:pPr>
            <w:r w:rsidRPr="00484B82">
              <w:rPr>
                <w:sz w:val="24"/>
              </w:rPr>
              <w:t>Итого:</w:t>
            </w:r>
          </w:p>
        </w:tc>
        <w:tc>
          <w:tcPr>
            <w:tcW w:w="1968" w:type="pct"/>
          </w:tcPr>
          <w:p w:rsidR="005C41BF" w:rsidRPr="00977A69" w:rsidRDefault="005C41BF" w:rsidP="00F96B25">
            <w:pPr>
              <w:pStyle w:val="S9"/>
              <w:ind w:firstLine="0"/>
              <w:rPr>
                <w:sz w:val="24"/>
              </w:rPr>
            </w:pPr>
          </w:p>
        </w:tc>
        <w:tc>
          <w:tcPr>
            <w:tcW w:w="605" w:type="pct"/>
          </w:tcPr>
          <w:p w:rsidR="005C41BF" w:rsidRPr="00977A69" w:rsidRDefault="005C41BF" w:rsidP="00F96B25">
            <w:pPr>
              <w:pStyle w:val="S9"/>
              <w:ind w:firstLine="0"/>
              <w:jc w:val="center"/>
              <w:rPr>
                <w:sz w:val="24"/>
              </w:rPr>
            </w:pPr>
            <w:r w:rsidRPr="00484B82">
              <w:rPr>
                <w:sz w:val="24"/>
              </w:rPr>
              <w:t>4,8853</w:t>
            </w:r>
          </w:p>
        </w:tc>
        <w:tc>
          <w:tcPr>
            <w:tcW w:w="1071" w:type="pct"/>
          </w:tcPr>
          <w:p w:rsidR="005C41BF" w:rsidRPr="00977A69" w:rsidRDefault="005C41BF" w:rsidP="00F96B25">
            <w:pPr>
              <w:pStyle w:val="S9"/>
              <w:ind w:firstLine="0"/>
              <w:rPr>
                <w:sz w:val="24"/>
              </w:rPr>
            </w:pPr>
          </w:p>
        </w:tc>
      </w:tr>
    </w:tbl>
    <w:p w:rsidR="005C41BF" w:rsidRPr="0075601C" w:rsidRDefault="005C41BF" w:rsidP="005C41BF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5939" w:rsidRPr="00484B82" w:rsidRDefault="00385939" w:rsidP="00FD1461">
      <w:pPr>
        <w:pStyle w:val="S9"/>
        <w:ind w:firstLine="0"/>
        <w:rPr>
          <w:sz w:val="24"/>
        </w:rPr>
      </w:pPr>
    </w:p>
    <w:p w:rsidR="00385939" w:rsidRPr="00484B82" w:rsidRDefault="00385939" w:rsidP="00FD1461">
      <w:pPr>
        <w:pStyle w:val="S9"/>
        <w:ind w:firstLine="0"/>
        <w:rPr>
          <w:sz w:val="24"/>
        </w:rPr>
      </w:pPr>
    </w:p>
    <w:sectPr w:rsidR="00385939" w:rsidRPr="00484B82" w:rsidSect="00A53393">
      <w:pgSz w:w="11907" w:h="16840" w:code="9"/>
      <w:pgMar w:top="1134" w:right="567" w:bottom="568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D45" w:rsidRDefault="00C30D45" w:rsidP="007B56B1">
      <w:r>
        <w:separator/>
      </w:r>
    </w:p>
    <w:p w:rsidR="00C30D45" w:rsidRDefault="00C30D45"/>
  </w:endnote>
  <w:endnote w:type="continuationSeparator" w:id="0">
    <w:p w:rsidR="00C30D45" w:rsidRDefault="00C30D45" w:rsidP="007B56B1">
      <w:r>
        <w:continuationSeparator/>
      </w:r>
    </w:p>
    <w:p w:rsidR="00C30D45" w:rsidRDefault="00C30D4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D45" w:rsidRDefault="00C30D45" w:rsidP="007B56B1">
      <w:r>
        <w:separator/>
      </w:r>
    </w:p>
    <w:p w:rsidR="00C30D45" w:rsidRDefault="00C30D45"/>
  </w:footnote>
  <w:footnote w:type="continuationSeparator" w:id="0">
    <w:p w:rsidR="00C30D45" w:rsidRDefault="00C30D45" w:rsidP="007B56B1">
      <w:r>
        <w:continuationSeparator/>
      </w:r>
    </w:p>
    <w:p w:rsidR="00C30D45" w:rsidRDefault="00C30D4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D45" w:rsidRDefault="009A7AC5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C30D4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C30D45" w:rsidRDefault="00C30D4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D45" w:rsidRPr="001C3A91" w:rsidRDefault="00C30D45" w:rsidP="00E97E83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D45" w:rsidRPr="000E35E1" w:rsidRDefault="009A7AC5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C30D4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C30D4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22677540"/>
      <w:docPartObj>
        <w:docPartGallery w:val="Page Numbers (Top of Page)"/>
        <w:docPartUnique/>
      </w:docPartObj>
    </w:sdtPr>
    <w:sdtContent>
      <w:p w:rsidR="00C30D45" w:rsidRPr="00A53393" w:rsidRDefault="009A7AC5" w:rsidP="00A53393">
        <w:pPr>
          <w:pStyle w:val="a3"/>
          <w:ind w:firstLine="0"/>
          <w:jc w:val="center"/>
          <w:rPr>
            <w:sz w:val="24"/>
          </w:rPr>
        </w:pPr>
        <w:r w:rsidRPr="00A53393">
          <w:rPr>
            <w:sz w:val="24"/>
          </w:rPr>
          <w:fldChar w:fldCharType="begin"/>
        </w:r>
        <w:r w:rsidR="00C30D45" w:rsidRPr="00A53393">
          <w:rPr>
            <w:sz w:val="24"/>
          </w:rPr>
          <w:instrText xml:space="preserve"> PAGE   \* MERGEFORMAT </w:instrText>
        </w:r>
        <w:r w:rsidRPr="00A53393">
          <w:rPr>
            <w:sz w:val="24"/>
          </w:rPr>
          <w:fldChar w:fldCharType="separate"/>
        </w:r>
        <w:r w:rsidR="00E44AC4">
          <w:rPr>
            <w:noProof/>
            <w:sz w:val="24"/>
          </w:rPr>
          <w:t>2</w:t>
        </w:r>
        <w:r w:rsidRPr="00A53393">
          <w:rPr>
            <w:noProof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29B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2F1B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19A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46F5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37DC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0B04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08D9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264"/>
    <w:rsid w:val="00263B72"/>
    <w:rsid w:val="00263E64"/>
    <w:rsid w:val="00264046"/>
    <w:rsid w:val="00265464"/>
    <w:rsid w:val="00266C2E"/>
    <w:rsid w:val="00266F44"/>
    <w:rsid w:val="002676AE"/>
    <w:rsid w:val="00271585"/>
    <w:rsid w:val="0027169D"/>
    <w:rsid w:val="00271A1B"/>
    <w:rsid w:val="00272597"/>
    <w:rsid w:val="002730FA"/>
    <w:rsid w:val="0027375D"/>
    <w:rsid w:val="0027422B"/>
    <w:rsid w:val="002759E9"/>
    <w:rsid w:val="00275D5F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4EBA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0BD7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2F7C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939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9A6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737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03BE"/>
    <w:rsid w:val="0043288F"/>
    <w:rsid w:val="00433047"/>
    <w:rsid w:val="00433A5A"/>
    <w:rsid w:val="00433CCE"/>
    <w:rsid w:val="00435123"/>
    <w:rsid w:val="00435402"/>
    <w:rsid w:val="00435736"/>
    <w:rsid w:val="0043581A"/>
    <w:rsid w:val="00435C4A"/>
    <w:rsid w:val="00436894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35A4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4B82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C740A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1A8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03D"/>
    <w:rsid w:val="00522690"/>
    <w:rsid w:val="005227A0"/>
    <w:rsid w:val="005230D5"/>
    <w:rsid w:val="00523B77"/>
    <w:rsid w:val="00524044"/>
    <w:rsid w:val="00524C4D"/>
    <w:rsid w:val="005259AD"/>
    <w:rsid w:val="00526FDC"/>
    <w:rsid w:val="0052714F"/>
    <w:rsid w:val="0053280E"/>
    <w:rsid w:val="005339A9"/>
    <w:rsid w:val="005348FF"/>
    <w:rsid w:val="00534FE7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206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5535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41BF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D0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503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C4E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3FC5"/>
    <w:rsid w:val="00764776"/>
    <w:rsid w:val="00764DF8"/>
    <w:rsid w:val="007654A3"/>
    <w:rsid w:val="00765C9F"/>
    <w:rsid w:val="00766FF0"/>
    <w:rsid w:val="00772037"/>
    <w:rsid w:val="00774C92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CCC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5D2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36A14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EF1"/>
    <w:rsid w:val="008864F5"/>
    <w:rsid w:val="00887F4D"/>
    <w:rsid w:val="00890E30"/>
    <w:rsid w:val="00890F0E"/>
    <w:rsid w:val="00891150"/>
    <w:rsid w:val="00891902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2ADA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25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A7AC5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111E"/>
    <w:rsid w:val="00A458EE"/>
    <w:rsid w:val="00A4653C"/>
    <w:rsid w:val="00A47968"/>
    <w:rsid w:val="00A512BE"/>
    <w:rsid w:val="00A5136E"/>
    <w:rsid w:val="00A53393"/>
    <w:rsid w:val="00A537D8"/>
    <w:rsid w:val="00A5425A"/>
    <w:rsid w:val="00A54D8D"/>
    <w:rsid w:val="00A55E7F"/>
    <w:rsid w:val="00A5615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A67AF"/>
    <w:rsid w:val="00AB1CE0"/>
    <w:rsid w:val="00AB2D9B"/>
    <w:rsid w:val="00AB303E"/>
    <w:rsid w:val="00AB5E3C"/>
    <w:rsid w:val="00AB669C"/>
    <w:rsid w:val="00AC0143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565"/>
    <w:rsid w:val="00B13B3D"/>
    <w:rsid w:val="00B13E0F"/>
    <w:rsid w:val="00B14909"/>
    <w:rsid w:val="00B14BD4"/>
    <w:rsid w:val="00B14E2A"/>
    <w:rsid w:val="00B154AF"/>
    <w:rsid w:val="00B16B8B"/>
    <w:rsid w:val="00B17B6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6CAA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237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1B09"/>
    <w:rsid w:val="00C12A4C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0D45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CDF"/>
    <w:rsid w:val="00CD21DD"/>
    <w:rsid w:val="00CD21FD"/>
    <w:rsid w:val="00CD2D0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5D68"/>
    <w:rsid w:val="00CE5EFA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2E63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0BD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7D6"/>
    <w:rsid w:val="00D74CCC"/>
    <w:rsid w:val="00D758A7"/>
    <w:rsid w:val="00D8105A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4E48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2898"/>
    <w:rsid w:val="00DD4F14"/>
    <w:rsid w:val="00DD6224"/>
    <w:rsid w:val="00DD7841"/>
    <w:rsid w:val="00DE08BD"/>
    <w:rsid w:val="00DE09CD"/>
    <w:rsid w:val="00DE12F0"/>
    <w:rsid w:val="00DE1D8B"/>
    <w:rsid w:val="00DE23A7"/>
    <w:rsid w:val="00DE3AD8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7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69A4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AC4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1D4B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87A48"/>
    <w:rsid w:val="00F9196D"/>
    <w:rsid w:val="00F938F1"/>
    <w:rsid w:val="00F9398F"/>
    <w:rsid w:val="00F93EF8"/>
    <w:rsid w:val="00F9497A"/>
    <w:rsid w:val="00F96B25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476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1A37DC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4528E1-B6F8-4452-9AB5-AADBF2FAE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11</Pages>
  <Words>1674</Words>
  <Characters>13765</Characters>
  <Application>Microsoft Office Word</Application>
  <DocSecurity>4</DocSecurity>
  <Lines>114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15409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2016-02-01T08:35:00Z</cp:lastPrinted>
  <dcterms:created xsi:type="dcterms:W3CDTF">2016-04-22T06:20:00Z</dcterms:created>
  <dcterms:modified xsi:type="dcterms:W3CDTF">2016-04-22T06:20:00Z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